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2F1B8" w14:textId="77777777" w:rsidR="00015517" w:rsidRPr="00FC6A85" w:rsidRDefault="00015517" w:rsidP="000D7481">
      <w:pPr>
        <w:pStyle w:val="Koptekst"/>
        <w:tabs>
          <w:tab w:val="clear" w:pos="4536"/>
          <w:tab w:val="clear" w:pos="9072"/>
        </w:tabs>
        <w:spacing w:line="20" w:lineRule="exact"/>
        <w:jc w:val="both"/>
        <w:rPr>
          <w:lang w:val="nl-NL"/>
        </w:rPr>
      </w:pPr>
    </w:p>
    <w:p w14:paraId="4FEFE96C" w14:textId="77777777" w:rsidR="00C75414" w:rsidRPr="00FC6A85" w:rsidRDefault="00C75414" w:rsidP="000D7481">
      <w:pPr>
        <w:pStyle w:val="Koptekst"/>
        <w:tabs>
          <w:tab w:val="clear" w:pos="4536"/>
          <w:tab w:val="clear" w:pos="9072"/>
        </w:tabs>
        <w:spacing w:line="20" w:lineRule="exact"/>
        <w:jc w:val="both"/>
        <w:rPr>
          <w:lang w:val="nl-NL"/>
        </w:rPr>
      </w:pPr>
    </w:p>
    <w:p w14:paraId="41DABC4F" w14:textId="77777777" w:rsidR="00E4187D" w:rsidRPr="003F0A30" w:rsidRDefault="00E4187D" w:rsidP="00800234">
      <w:pPr>
        <w:rPr>
          <w:b/>
          <w:sz w:val="24"/>
          <w:szCs w:val="24"/>
          <w:lang w:val="nl-NL"/>
        </w:rPr>
      </w:pPr>
      <w:r w:rsidRPr="003F0A30">
        <w:rPr>
          <w:b/>
          <w:sz w:val="24"/>
          <w:szCs w:val="24"/>
          <w:lang w:val="nl-NL"/>
        </w:rPr>
        <w:t>Review CO</w:t>
      </w:r>
      <w:r w:rsidRPr="003F0A30">
        <w:rPr>
          <w:b/>
          <w:sz w:val="24"/>
          <w:szCs w:val="24"/>
          <w:vertAlign w:val="subscript"/>
          <w:lang w:val="nl-NL"/>
        </w:rPr>
        <w:t>2</w:t>
      </w:r>
      <w:r w:rsidR="00CC19B2" w:rsidRPr="003F0A30">
        <w:rPr>
          <w:b/>
          <w:sz w:val="24"/>
          <w:szCs w:val="24"/>
          <w:lang w:val="nl-NL"/>
        </w:rPr>
        <w:t xml:space="preserve"> </w:t>
      </w:r>
      <w:r w:rsidR="008D498C" w:rsidRPr="003F0A30">
        <w:rPr>
          <w:b/>
          <w:sz w:val="24"/>
          <w:szCs w:val="24"/>
          <w:lang w:val="nl-NL"/>
        </w:rPr>
        <w:t>maatregelen</w:t>
      </w:r>
      <w:r w:rsidR="00FA34CC" w:rsidRPr="003F0A30">
        <w:rPr>
          <w:b/>
          <w:sz w:val="24"/>
          <w:szCs w:val="24"/>
          <w:lang w:val="nl-NL"/>
        </w:rPr>
        <w:t xml:space="preserve"> (3.B.1</w:t>
      </w:r>
      <w:r w:rsidRPr="003F0A30">
        <w:rPr>
          <w:b/>
          <w:sz w:val="24"/>
          <w:szCs w:val="24"/>
          <w:lang w:val="nl-NL"/>
        </w:rPr>
        <w:t>)</w:t>
      </w:r>
    </w:p>
    <w:p w14:paraId="7F770800" w14:textId="77777777" w:rsidR="00800234" w:rsidRPr="00FC6A85" w:rsidRDefault="00800234" w:rsidP="00800234">
      <w:pPr>
        <w:rPr>
          <w:lang w:val="nl-NL"/>
        </w:rPr>
      </w:pPr>
    </w:p>
    <w:p w14:paraId="147AD805" w14:textId="77777777" w:rsidR="00E4187D" w:rsidRPr="00800234" w:rsidRDefault="00E4187D" w:rsidP="00800234">
      <w:pPr>
        <w:rPr>
          <w:b/>
          <w:sz w:val="24"/>
          <w:szCs w:val="24"/>
          <w:lang w:val="nl-NL"/>
        </w:rPr>
      </w:pPr>
      <w:bookmarkStart w:id="0" w:name="_Toc327732919"/>
      <w:r w:rsidRPr="00800234">
        <w:rPr>
          <w:b/>
          <w:sz w:val="24"/>
          <w:szCs w:val="24"/>
          <w:lang w:val="nl-NL"/>
        </w:rPr>
        <w:t>Inleiding</w:t>
      </w:r>
      <w:bookmarkEnd w:id="0"/>
    </w:p>
    <w:p w14:paraId="47BE0092" w14:textId="5DA2F762" w:rsidR="00E4187D" w:rsidRPr="00FC6A85" w:rsidRDefault="00DA37DA" w:rsidP="0050753A">
      <w:pPr>
        <w:rPr>
          <w:lang w:val="nl-NL"/>
        </w:rPr>
      </w:pPr>
      <w:r w:rsidRPr="00FC6A85">
        <w:rPr>
          <w:lang w:val="nl-NL"/>
        </w:rPr>
        <w:t>Een</w:t>
      </w:r>
      <w:r w:rsidR="00E4187D" w:rsidRPr="00FC6A85">
        <w:rPr>
          <w:lang w:val="nl-NL"/>
        </w:rPr>
        <w:t xml:space="preserve">maal per jaar voert </w:t>
      </w:r>
      <w:r w:rsidR="00154015" w:rsidRPr="009F7566">
        <w:rPr>
          <w:rStyle w:val="TussenkopwhitepapersChar"/>
          <w:rFonts w:ascii="Helvetica" w:hAnsi="Helvetica"/>
          <w:b w:val="0"/>
          <w:color w:val="auto"/>
        </w:rPr>
        <w:t xml:space="preserve">Loon- en Grondverzetbedrijf Smits BV </w:t>
      </w:r>
      <w:r w:rsidR="00E4187D" w:rsidRPr="00FC6A85">
        <w:rPr>
          <w:lang w:val="nl-NL"/>
        </w:rPr>
        <w:t>een review uit m.b.t. de CO</w:t>
      </w:r>
      <w:r w:rsidR="00E4187D" w:rsidRPr="00FC6A85">
        <w:rPr>
          <w:vertAlign w:val="subscript"/>
          <w:lang w:val="nl-NL"/>
        </w:rPr>
        <w:t>2</w:t>
      </w:r>
      <w:r w:rsidR="00E4187D" w:rsidRPr="00FC6A85">
        <w:rPr>
          <w:lang w:val="nl-NL"/>
        </w:rPr>
        <w:t xml:space="preserve">-reductiedoelstellingen. Tijdens deze jaarlijkse </w:t>
      </w:r>
      <w:r w:rsidRPr="00FC6A85">
        <w:rPr>
          <w:lang w:val="nl-NL"/>
        </w:rPr>
        <w:t>review</w:t>
      </w:r>
      <w:r w:rsidR="00E4187D" w:rsidRPr="00FC6A85">
        <w:rPr>
          <w:lang w:val="nl-NL"/>
        </w:rPr>
        <w:t xml:space="preserve"> worden alle genoemde maatregelen gecheckt aan de hand van constateringen en Kritische Prestatie Indicatoren. Dit docum</w:t>
      </w:r>
      <w:r w:rsidR="00154015">
        <w:rPr>
          <w:lang w:val="nl-NL"/>
        </w:rPr>
        <w:t>ent beschrijft deze review over 20</w:t>
      </w:r>
      <w:r w:rsidR="001977A2">
        <w:rPr>
          <w:lang w:val="nl-NL"/>
        </w:rPr>
        <w:t>20</w:t>
      </w:r>
      <w:r w:rsidR="00E4187D" w:rsidRPr="00FC6A85">
        <w:rPr>
          <w:lang w:val="nl-NL"/>
        </w:rPr>
        <w:t xml:space="preserve">. Deze review is uitgevoerd op </w:t>
      </w:r>
      <w:r w:rsidR="00D42CC9">
        <w:rPr>
          <w:lang w:val="nl-NL"/>
        </w:rPr>
        <w:t>21</w:t>
      </w:r>
      <w:r w:rsidR="00E4187D" w:rsidRPr="00FC6A85">
        <w:rPr>
          <w:lang w:val="nl-NL"/>
        </w:rPr>
        <w:t>-</w:t>
      </w:r>
      <w:r w:rsidR="00154015">
        <w:rPr>
          <w:lang w:val="nl-NL"/>
        </w:rPr>
        <w:t>12</w:t>
      </w:r>
      <w:r w:rsidR="00E4187D" w:rsidRPr="00FC6A85">
        <w:rPr>
          <w:lang w:val="nl-NL"/>
        </w:rPr>
        <w:t>-</w:t>
      </w:r>
      <w:r w:rsidR="00154015">
        <w:rPr>
          <w:lang w:val="nl-NL"/>
        </w:rPr>
        <w:t>20</w:t>
      </w:r>
      <w:r w:rsidR="00D42CC9">
        <w:rPr>
          <w:lang w:val="nl-NL"/>
        </w:rPr>
        <w:t>2</w:t>
      </w:r>
      <w:r w:rsidR="001977A2">
        <w:rPr>
          <w:lang w:val="nl-NL"/>
        </w:rPr>
        <w:t>1</w:t>
      </w:r>
      <w:r w:rsidR="00E4187D" w:rsidRPr="00FC6A85">
        <w:rPr>
          <w:lang w:val="nl-NL"/>
        </w:rPr>
        <w:t xml:space="preserve"> </w:t>
      </w:r>
      <w:r w:rsidR="006B31BB">
        <w:rPr>
          <w:lang w:val="nl-NL"/>
        </w:rPr>
        <w:t xml:space="preserve">dit jaar is hij wederom door genomen bekeken </w:t>
      </w:r>
      <w:r w:rsidR="00EE151C">
        <w:rPr>
          <w:lang w:val="nl-NL"/>
        </w:rPr>
        <w:t xml:space="preserve">en aangepast </w:t>
      </w:r>
      <w:r w:rsidR="006B31BB">
        <w:rPr>
          <w:lang w:val="nl-NL"/>
        </w:rPr>
        <w:t>op</w:t>
      </w:r>
      <w:r w:rsidR="00EE151C">
        <w:rPr>
          <w:lang w:val="nl-NL"/>
        </w:rPr>
        <w:t xml:space="preserve"> </w:t>
      </w:r>
      <w:r w:rsidR="001977A2">
        <w:rPr>
          <w:lang w:val="nl-NL"/>
        </w:rPr>
        <w:t>8</w:t>
      </w:r>
      <w:r w:rsidR="006B31BB">
        <w:rPr>
          <w:lang w:val="nl-NL"/>
        </w:rPr>
        <w:t>-12-202</w:t>
      </w:r>
      <w:r w:rsidR="00E70F12">
        <w:rPr>
          <w:lang w:val="nl-NL"/>
        </w:rPr>
        <w:t>2. In 2023 is deze ook bekeken en na gelopen door Martijn Smits op 5-12-2023</w:t>
      </w:r>
    </w:p>
    <w:p w14:paraId="5F28C930" w14:textId="77777777" w:rsidR="00E4187D" w:rsidRPr="00FC6A85" w:rsidRDefault="00E4187D" w:rsidP="0050753A">
      <w:pPr>
        <w:rPr>
          <w:lang w:val="nl-NL"/>
        </w:rPr>
      </w:pPr>
    </w:p>
    <w:p w14:paraId="3ABB22B6" w14:textId="77777777" w:rsidR="005A435D" w:rsidRPr="00800234" w:rsidRDefault="005A435D" w:rsidP="00800234">
      <w:pPr>
        <w:rPr>
          <w:rFonts w:cs="Arial"/>
          <w:b/>
          <w:sz w:val="24"/>
          <w:szCs w:val="24"/>
        </w:rPr>
      </w:pPr>
      <w:bookmarkStart w:id="1" w:name="_Toc327732920"/>
      <w:r w:rsidRPr="00800234">
        <w:rPr>
          <w:rFonts w:cs="Arial"/>
          <w:b/>
          <w:sz w:val="24"/>
          <w:szCs w:val="24"/>
        </w:rPr>
        <w:t>Voortgang maatregelen</w:t>
      </w:r>
      <w:bookmarkEnd w:id="1"/>
    </w:p>
    <w:p w14:paraId="382F65A7" w14:textId="77777777" w:rsidR="005A435D" w:rsidRDefault="005A435D" w:rsidP="00800234">
      <w:pPr>
        <w:rPr>
          <w:rFonts w:cs="Arial"/>
        </w:rPr>
      </w:pPr>
      <w:r w:rsidRPr="009525F6">
        <w:rPr>
          <w:rFonts w:cs="Arial"/>
        </w:rPr>
        <w:t xml:space="preserve">In dit hoofdstuk wordt kwalitatief aangegeven hoe het staat met de maatregelen die mogelijk moeten maken dat de doelstellingen behaald worden. </w:t>
      </w:r>
    </w:p>
    <w:p w14:paraId="0D5B80BA" w14:textId="77777777" w:rsidR="00800234" w:rsidRPr="009525F6" w:rsidRDefault="00800234" w:rsidP="00800234">
      <w:pPr>
        <w:rPr>
          <w:rFonts w:cs="Arial"/>
        </w:rPr>
      </w:pPr>
    </w:p>
    <w:p w14:paraId="0A6616DF" w14:textId="77777777" w:rsidR="00800234" w:rsidRPr="00800234" w:rsidRDefault="005A435D" w:rsidP="00800234">
      <w:pPr>
        <w:rPr>
          <w:rFonts w:cs="Arial"/>
          <w:b/>
          <w:u w:val="single"/>
        </w:rPr>
      </w:pPr>
      <w:bookmarkStart w:id="2" w:name="_Toc327727584"/>
      <w:bookmarkStart w:id="3" w:name="_Toc327732921"/>
      <w:bookmarkStart w:id="4" w:name="_Toc290998034"/>
      <w:bookmarkStart w:id="5" w:name="_Toc327727586"/>
      <w:bookmarkStart w:id="6" w:name="_Toc327727585"/>
      <w:r w:rsidRPr="00800234">
        <w:rPr>
          <w:rFonts w:cs="Arial"/>
          <w:b/>
        </w:rPr>
        <w:t>Voortgang maatregelen kanto</w:t>
      </w:r>
      <w:bookmarkEnd w:id="2"/>
      <w:bookmarkEnd w:id="3"/>
      <w:r w:rsidRPr="00800234">
        <w:rPr>
          <w:rFonts w:cs="Arial"/>
          <w:b/>
        </w:rPr>
        <w:t>or / kantine</w:t>
      </w:r>
    </w:p>
    <w:tbl>
      <w:tblPr>
        <w:tblpPr w:leftFromText="141" w:rightFromText="141" w:vertAnchor="text" w:horzAnchor="margin" w:tblpY="122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6"/>
      </w:tblGrid>
      <w:tr w:rsidR="00800234" w:rsidRPr="009525F6" w14:paraId="08DE9751" w14:textId="77777777" w:rsidTr="003F0A30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bookmarkEnd w:id="4"/>
          <w:bookmarkEnd w:id="5"/>
          <w:bookmarkEnd w:id="6"/>
          <w:p w14:paraId="09881E70" w14:textId="77777777" w:rsidR="00800234" w:rsidRPr="00800234" w:rsidRDefault="00800234" w:rsidP="00800234">
            <w:pPr>
              <w:rPr>
                <w:b/>
              </w:rPr>
            </w:pPr>
            <w:r w:rsidRPr="00800234">
              <w:rPr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460475B8" w14:textId="77777777" w:rsidR="00800234" w:rsidRPr="00800234" w:rsidRDefault="00800234" w:rsidP="00800234">
            <w:pPr>
              <w:rPr>
                <w:b/>
              </w:rPr>
            </w:pPr>
            <w:r>
              <w:rPr>
                <w:b/>
              </w:rPr>
              <w:t>KPI</w:t>
            </w:r>
            <w:r w:rsidRPr="00800234">
              <w:rPr>
                <w:b/>
              </w:rPr>
              <w:t xml:space="preserve"> </w:t>
            </w:r>
          </w:p>
        </w:tc>
        <w:tc>
          <w:tcPr>
            <w:tcW w:w="3826" w:type="dxa"/>
            <w:tcBorders>
              <w:bottom w:val="single" w:sz="4" w:space="0" w:color="auto"/>
            </w:tcBorders>
            <w:shd w:val="clear" w:color="auto" w:fill="B4C6E7"/>
          </w:tcPr>
          <w:p w14:paraId="3424F52D" w14:textId="77777777" w:rsidR="00800234" w:rsidRDefault="00800234" w:rsidP="00800234">
            <w:pPr>
              <w:rPr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800234" w:rsidRPr="009525F6" w14:paraId="05FCA6AA" w14:textId="77777777" w:rsidTr="003F0A30">
        <w:tc>
          <w:tcPr>
            <w:tcW w:w="4248" w:type="dxa"/>
            <w:shd w:val="clear" w:color="auto" w:fill="C5E0B3"/>
          </w:tcPr>
          <w:p w14:paraId="5E5FBB57" w14:textId="77777777" w:rsidR="00800234" w:rsidRPr="00BC32AE" w:rsidRDefault="00800234" w:rsidP="00800234">
            <w:r w:rsidRPr="00BC32AE">
              <w:t xml:space="preserve">Zoveel mogelijk dubbelzijdig uitprinten </w:t>
            </w:r>
          </w:p>
        </w:tc>
        <w:tc>
          <w:tcPr>
            <w:tcW w:w="1276" w:type="dxa"/>
            <w:shd w:val="clear" w:color="auto" w:fill="C5E0B3"/>
          </w:tcPr>
          <w:p w14:paraId="19A2EC4C" w14:textId="77777777" w:rsidR="00800234" w:rsidRPr="00800234" w:rsidRDefault="003F0A30" w:rsidP="00800234">
            <w:r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1A4FE479" w14:textId="77777777" w:rsidR="00800234" w:rsidRPr="00D7592D" w:rsidRDefault="00D7592D" w:rsidP="00800234">
            <w:r w:rsidRPr="00D7592D">
              <w:t>Ja</w:t>
            </w:r>
          </w:p>
        </w:tc>
      </w:tr>
      <w:tr w:rsidR="003F0A30" w:rsidRPr="009525F6" w14:paraId="03E72AAC" w14:textId="77777777" w:rsidTr="003F0A30">
        <w:tc>
          <w:tcPr>
            <w:tcW w:w="4248" w:type="dxa"/>
            <w:shd w:val="clear" w:color="auto" w:fill="C5E0B3"/>
          </w:tcPr>
          <w:p w14:paraId="48927DC8" w14:textId="77777777" w:rsidR="003F0A30" w:rsidRPr="00BC32AE" w:rsidRDefault="003F0A30" w:rsidP="003F0A30">
            <w:r w:rsidRPr="00BC32AE">
              <w:t>Offertes digitaal versturen</w:t>
            </w:r>
          </w:p>
        </w:tc>
        <w:tc>
          <w:tcPr>
            <w:tcW w:w="1276" w:type="dxa"/>
            <w:shd w:val="clear" w:color="auto" w:fill="C5E0B3"/>
          </w:tcPr>
          <w:p w14:paraId="36F03A13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38F0AB44" w14:textId="77777777" w:rsidR="003F0A30" w:rsidRPr="00D7592D" w:rsidRDefault="00D7592D" w:rsidP="003F0A30">
            <w:r w:rsidRPr="00D7592D">
              <w:t>Ja</w:t>
            </w:r>
          </w:p>
        </w:tc>
      </w:tr>
      <w:tr w:rsidR="003F0A30" w:rsidRPr="009525F6" w14:paraId="3410C4B7" w14:textId="77777777" w:rsidTr="003F0A30">
        <w:tc>
          <w:tcPr>
            <w:tcW w:w="4248" w:type="dxa"/>
            <w:shd w:val="clear" w:color="auto" w:fill="C5E0B3"/>
          </w:tcPr>
          <w:p w14:paraId="565CA93A" w14:textId="77777777" w:rsidR="003F0A30" w:rsidRPr="00BC32AE" w:rsidRDefault="003F0A30" w:rsidP="003F0A30">
            <w:r w:rsidRPr="00BC32AE">
              <w:t>Facturen digitaal bewaren (niet printen na ontvangst per mail)</w:t>
            </w:r>
          </w:p>
        </w:tc>
        <w:tc>
          <w:tcPr>
            <w:tcW w:w="1276" w:type="dxa"/>
            <w:shd w:val="clear" w:color="auto" w:fill="C5E0B3"/>
          </w:tcPr>
          <w:p w14:paraId="3BD4FE5F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752F565B" w14:textId="77777777" w:rsidR="003F0A30" w:rsidRPr="00D7592D" w:rsidRDefault="00D7592D" w:rsidP="003F0A30">
            <w:r w:rsidRPr="00D7592D">
              <w:t>Ja</w:t>
            </w:r>
          </w:p>
        </w:tc>
      </w:tr>
      <w:tr w:rsidR="003F0A30" w:rsidRPr="009525F6" w14:paraId="27D65B38" w14:textId="77777777" w:rsidTr="003F0A30">
        <w:tc>
          <w:tcPr>
            <w:tcW w:w="4248" w:type="dxa"/>
            <w:shd w:val="clear" w:color="auto" w:fill="C5E0B3"/>
          </w:tcPr>
          <w:p w14:paraId="02576A70" w14:textId="77777777" w:rsidR="003F0A30" w:rsidRPr="00BC32AE" w:rsidRDefault="003F0A30" w:rsidP="003F0A30">
            <w:r w:rsidRPr="00BC32AE">
              <w:t>Computers en beeldschermen bij langdurige afwezigheid uitzetten</w:t>
            </w:r>
          </w:p>
        </w:tc>
        <w:tc>
          <w:tcPr>
            <w:tcW w:w="1276" w:type="dxa"/>
            <w:shd w:val="clear" w:color="auto" w:fill="C5E0B3"/>
          </w:tcPr>
          <w:p w14:paraId="6E9B08E0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4CB07070" w14:textId="77777777" w:rsidR="003F0A30" w:rsidRPr="00D7592D" w:rsidRDefault="00D7592D" w:rsidP="003F0A30">
            <w:r w:rsidRPr="00D7592D">
              <w:t>Ja</w:t>
            </w:r>
          </w:p>
        </w:tc>
      </w:tr>
      <w:tr w:rsidR="003F0A30" w:rsidRPr="009525F6" w14:paraId="1EC396B8" w14:textId="77777777" w:rsidTr="003F0A30">
        <w:tc>
          <w:tcPr>
            <w:tcW w:w="4248" w:type="dxa"/>
            <w:shd w:val="clear" w:color="auto" w:fill="C5E0B3"/>
          </w:tcPr>
          <w:p w14:paraId="657647B6" w14:textId="77777777" w:rsidR="003F0A30" w:rsidRPr="00BC32AE" w:rsidRDefault="003F0A30" w:rsidP="003F0A30">
            <w:r w:rsidRPr="00BC32AE">
              <w:t>Verlichting in kantine uit doen als er niemand aanwezig is</w:t>
            </w:r>
          </w:p>
        </w:tc>
        <w:tc>
          <w:tcPr>
            <w:tcW w:w="1276" w:type="dxa"/>
            <w:shd w:val="clear" w:color="auto" w:fill="C5E0B3"/>
          </w:tcPr>
          <w:p w14:paraId="05A9FF31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65AFA7C1" w14:textId="77777777" w:rsidR="003F0A30" w:rsidRPr="00D7592D" w:rsidRDefault="00D7592D" w:rsidP="003F0A30">
            <w:r w:rsidRPr="00D7592D">
              <w:t>Ja</w:t>
            </w:r>
          </w:p>
        </w:tc>
      </w:tr>
      <w:tr w:rsidR="003F0A30" w:rsidRPr="009525F6" w14:paraId="657DB3DF" w14:textId="77777777" w:rsidTr="003F0A30">
        <w:tc>
          <w:tcPr>
            <w:tcW w:w="4248" w:type="dxa"/>
            <w:shd w:val="clear" w:color="auto" w:fill="C5E0B3"/>
          </w:tcPr>
          <w:p w14:paraId="5079D122" w14:textId="77777777" w:rsidR="003F0A30" w:rsidRPr="00BC32AE" w:rsidRDefault="003F0A30" w:rsidP="003F0A30">
            <w:r w:rsidRPr="00BC32AE">
              <w:t>Bewegingsmelders plaatsen</w:t>
            </w:r>
          </w:p>
        </w:tc>
        <w:tc>
          <w:tcPr>
            <w:tcW w:w="1276" w:type="dxa"/>
            <w:shd w:val="clear" w:color="auto" w:fill="C5E0B3"/>
          </w:tcPr>
          <w:p w14:paraId="6C58D958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2796F690" w14:textId="77777777" w:rsidR="003F0A30" w:rsidRPr="00D7592D" w:rsidRDefault="00D7592D" w:rsidP="003F0A30">
            <w:r w:rsidRPr="00D7592D">
              <w:t>Ja, voor zover van toepassing</w:t>
            </w:r>
          </w:p>
        </w:tc>
      </w:tr>
      <w:tr w:rsidR="003F0A30" w:rsidRPr="009525F6" w14:paraId="75FB17FB" w14:textId="77777777" w:rsidTr="003F0A30">
        <w:tc>
          <w:tcPr>
            <w:tcW w:w="4248" w:type="dxa"/>
            <w:shd w:val="clear" w:color="auto" w:fill="C5E0B3"/>
          </w:tcPr>
          <w:p w14:paraId="226A6FBE" w14:textId="77777777" w:rsidR="003F0A30" w:rsidRPr="00BC32AE" w:rsidRDefault="003F0A30" w:rsidP="003F0A30">
            <w:r w:rsidRPr="00BC32AE">
              <w:t>Verlichting vervangen door led</w:t>
            </w:r>
          </w:p>
        </w:tc>
        <w:tc>
          <w:tcPr>
            <w:tcW w:w="1276" w:type="dxa"/>
            <w:shd w:val="clear" w:color="auto" w:fill="C5E0B3"/>
          </w:tcPr>
          <w:p w14:paraId="684D9DEB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04B02EAB" w14:textId="77777777" w:rsidR="003F0A30" w:rsidRPr="00D7592D" w:rsidRDefault="00D7592D" w:rsidP="003F0A30">
            <w:r w:rsidRPr="00D7592D">
              <w:t>Ja</w:t>
            </w:r>
          </w:p>
        </w:tc>
      </w:tr>
      <w:tr w:rsidR="003F0A30" w:rsidRPr="009525F6" w14:paraId="1FF20E3D" w14:textId="77777777" w:rsidTr="003F0A30">
        <w:tc>
          <w:tcPr>
            <w:tcW w:w="4248" w:type="dxa"/>
            <w:shd w:val="clear" w:color="auto" w:fill="C5E0B3"/>
          </w:tcPr>
          <w:p w14:paraId="3CD3EB6D" w14:textId="77777777" w:rsidR="003F0A30" w:rsidRPr="00BC32AE" w:rsidRDefault="003F0A30" w:rsidP="003F0A30">
            <w:r w:rsidRPr="00BC32AE">
              <w:t>Aanbrengen licht sensor op buiten verlichting</w:t>
            </w:r>
          </w:p>
        </w:tc>
        <w:tc>
          <w:tcPr>
            <w:tcW w:w="1276" w:type="dxa"/>
            <w:shd w:val="clear" w:color="auto" w:fill="C5E0B3"/>
          </w:tcPr>
          <w:p w14:paraId="28FB7629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51F0DA43" w14:textId="77777777" w:rsidR="003F0A30" w:rsidRPr="00D7592D" w:rsidRDefault="00D7592D" w:rsidP="003F0A30">
            <w:r w:rsidRPr="00D7592D">
              <w:t>Ja</w:t>
            </w:r>
          </w:p>
        </w:tc>
      </w:tr>
      <w:tr w:rsidR="006D3AE0" w:rsidRPr="009525F6" w14:paraId="0A0BBF4B" w14:textId="77777777" w:rsidTr="003F0A30">
        <w:tc>
          <w:tcPr>
            <w:tcW w:w="4248" w:type="dxa"/>
            <w:shd w:val="clear" w:color="auto" w:fill="C5E0B3"/>
          </w:tcPr>
          <w:p w14:paraId="24190218" w14:textId="77777777" w:rsidR="006D3AE0" w:rsidRPr="00BC32AE" w:rsidRDefault="006D3AE0" w:rsidP="006D3AE0">
            <w:r>
              <w:t>Onderzoek inkoop groene stroom</w:t>
            </w:r>
          </w:p>
        </w:tc>
        <w:tc>
          <w:tcPr>
            <w:tcW w:w="1276" w:type="dxa"/>
            <w:shd w:val="clear" w:color="auto" w:fill="C5E0B3"/>
          </w:tcPr>
          <w:p w14:paraId="6E721494" w14:textId="77777777" w:rsidR="006D3AE0" w:rsidRPr="00E43DD6" w:rsidRDefault="006D3AE0" w:rsidP="006D3AE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298C6502" w14:textId="64E04792" w:rsidR="006D3AE0" w:rsidRPr="00D7592D" w:rsidRDefault="00D7592D" w:rsidP="006D3AE0">
            <w:r w:rsidRPr="00D7592D">
              <w:t>Termijn nog niet verstreken</w:t>
            </w:r>
            <w:r w:rsidR="006B31BB">
              <w:t xml:space="preserve"> wel toegepast</w:t>
            </w:r>
          </w:p>
        </w:tc>
      </w:tr>
      <w:tr w:rsidR="006D3AE0" w:rsidRPr="009525F6" w14:paraId="06CCEF66" w14:textId="77777777" w:rsidTr="003F0A30">
        <w:tc>
          <w:tcPr>
            <w:tcW w:w="4248" w:type="dxa"/>
            <w:shd w:val="clear" w:color="auto" w:fill="C5E0B3"/>
          </w:tcPr>
          <w:p w14:paraId="7FB6513F" w14:textId="77777777" w:rsidR="006D3AE0" w:rsidRDefault="006D3AE0" w:rsidP="006D3AE0">
            <w:r>
              <w:t>Onderzoek investeren in  zonnepanelen</w:t>
            </w:r>
          </w:p>
        </w:tc>
        <w:tc>
          <w:tcPr>
            <w:tcW w:w="1276" w:type="dxa"/>
            <w:shd w:val="clear" w:color="auto" w:fill="C5E0B3"/>
          </w:tcPr>
          <w:p w14:paraId="1057D626" w14:textId="77777777" w:rsidR="006D3AE0" w:rsidRPr="00E43DD6" w:rsidRDefault="006D3AE0" w:rsidP="006D3AE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14BF37D0" w14:textId="6A5500BB" w:rsidR="006D3AE0" w:rsidRPr="00D7592D" w:rsidRDefault="00D7592D" w:rsidP="006D3AE0">
            <w:r w:rsidRPr="00D7592D">
              <w:t>Termijn nog niet verstreken</w:t>
            </w:r>
            <w:r w:rsidR="006B31BB">
              <w:t xml:space="preserve"> niet van toepassing d.m.v. inkoop groenestroom</w:t>
            </w:r>
          </w:p>
        </w:tc>
      </w:tr>
    </w:tbl>
    <w:p w14:paraId="7F08BE71" w14:textId="77777777" w:rsidR="005A435D" w:rsidRPr="009525F6" w:rsidRDefault="005A435D" w:rsidP="005A435D">
      <w:pPr>
        <w:jc w:val="both"/>
        <w:rPr>
          <w:rFonts w:cs="Arial"/>
          <w:sz w:val="22"/>
          <w:szCs w:val="22"/>
        </w:rPr>
      </w:pPr>
    </w:p>
    <w:p w14:paraId="0D7F0391" w14:textId="77777777" w:rsidR="005A435D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  <w:bookmarkStart w:id="7" w:name="_Toc327732922"/>
    </w:p>
    <w:p w14:paraId="5CB897BB" w14:textId="77777777" w:rsidR="005A435D" w:rsidRPr="009525F6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</w:p>
    <w:p w14:paraId="30A1DAC5" w14:textId="77777777" w:rsidR="005A435D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</w:p>
    <w:p w14:paraId="4C527861" w14:textId="77777777" w:rsidR="005A435D" w:rsidRPr="00BC32AE" w:rsidRDefault="005A435D" w:rsidP="005A435D"/>
    <w:p w14:paraId="12E0FFA7" w14:textId="77777777" w:rsidR="005A435D" w:rsidRPr="00BC32AE" w:rsidRDefault="005A435D" w:rsidP="005A435D"/>
    <w:p w14:paraId="5CBC580C" w14:textId="77777777" w:rsidR="005A435D" w:rsidRPr="00BC32AE" w:rsidRDefault="005A435D" w:rsidP="005A435D"/>
    <w:p w14:paraId="408AAEE8" w14:textId="77777777" w:rsidR="005A435D" w:rsidRPr="00BC32AE" w:rsidRDefault="005A435D" w:rsidP="005A435D"/>
    <w:p w14:paraId="2364DF5D" w14:textId="77777777" w:rsidR="005A435D" w:rsidRDefault="005A435D" w:rsidP="00800234"/>
    <w:p w14:paraId="6FD9A788" w14:textId="77777777" w:rsidR="003F0A30" w:rsidRDefault="003F0A30" w:rsidP="00800234">
      <w:pPr>
        <w:rPr>
          <w:rFonts w:cs="Arial"/>
          <w:b/>
        </w:rPr>
      </w:pPr>
    </w:p>
    <w:p w14:paraId="0BFD07D1" w14:textId="77777777" w:rsidR="006D3AE0" w:rsidRDefault="006D3AE0" w:rsidP="00800234">
      <w:pPr>
        <w:rPr>
          <w:rFonts w:cs="Arial"/>
          <w:b/>
        </w:rPr>
      </w:pPr>
    </w:p>
    <w:p w14:paraId="052196B3" w14:textId="77777777" w:rsidR="00800234" w:rsidRPr="00800234" w:rsidRDefault="00800234" w:rsidP="00800234">
      <w:pPr>
        <w:rPr>
          <w:rFonts w:cs="Arial"/>
          <w:b/>
        </w:rPr>
      </w:pPr>
      <w:r w:rsidRPr="00800234">
        <w:rPr>
          <w:rFonts w:cs="Arial"/>
          <w:b/>
        </w:rPr>
        <w:t>V</w:t>
      </w:r>
      <w:r w:rsidR="005A435D" w:rsidRPr="00800234">
        <w:rPr>
          <w:rFonts w:cs="Arial"/>
          <w:b/>
        </w:rPr>
        <w:t>oortgang maatregelen werkplaats</w:t>
      </w:r>
    </w:p>
    <w:tbl>
      <w:tblPr>
        <w:tblpPr w:leftFromText="141" w:rightFromText="141" w:vertAnchor="text" w:horzAnchor="margin" w:tblpY="122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6"/>
      </w:tblGrid>
      <w:tr w:rsidR="003F0A30" w:rsidRPr="009525F6" w14:paraId="66FE2EA7" w14:textId="77777777" w:rsidTr="003F0A30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14:paraId="749F0639" w14:textId="77777777" w:rsidR="003F0A30" w:rsidRPr="009525F6" w:rsidRDefault="003F0A30" w:rsidP="003F0A30">
            <w:pPr>
              <w:rPr>
                <w:rFonts w:cs="Arial"/>
                <w:b/>
              </w:rPr>
            </w:pPr>
            <w:r w:rsidRPr="009525F6">
              <w:rPr>
                <w:rFonts w:cs="Arial"/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13BEB790" w14:textId="77777777" w:rsidR="003F0A30" w:rsidRPr="00800234" w:rsidRDefault="003F0A30" w:rsidP="003F0A30">
            <w:pPr>
              <w:rPr>
                <w:b/>
              </w:rPr>
            </w:pPr>
            <w:r>
              <w:rPr>
                <w:b/>
              </w:rPr>
              <w:t>KPI</w:t>
            </w:r>
            <w:r w:rsidRPr="00800234">
              <w:rPr>
                <w:b/>
              </w:rPr>
              <w:t xml:space="preserve"> </w:t>
            </w:r>
          </w:p>
        </w:tc>
        <w:tc>
          <w:tcPr>
            <w:tcW w:w="3826" w:type="dxa"/>
            <w:tcBorders>
              <w:bottom w:val="single" w:sz="4" w:space="0" w:color="auto"/>
            </w:tcBorders>
            <w:shd w:val="clear" w:color="auto" w:fill="B4C6E7"/>
          </w:tcPr>
          <w:p w14:paraId="1694D6B9" w14:textId="77777777" w:rsidR="003F0A30" w:rsidRDefault="003F0A30" w:rsidP="003F0A30">
            <w:pPr>
              <w:rPr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3F0A30" w:rsidRPr="009525F6" w14:paraId="6DAE2733" w14:textId="77777777" w:rsidTr="003F0A30">
        <w:tc>
          <w:tcPr>
            <w:tcW w:w="4248" w:type="dxa"/>
            <w:shd w:val="clear" w:color="auto" w:fill="C5E0B3"/>
          </w:tcPr>
          <w:p w14:paraId="4050A664" w14:textId="77777777" w:rsidR="003F0A30" w:rsidRPr="009525F6" w:rsidRDefault="003F0A30" w:rsidP="003F0A30">
            <w:pPr>
              <w:rPr>
                <w:rFonts w:cs="Arial"/>
              </w:rPr>
            </w:pPr>
            <w:r w:rsidRPr="000E0501">
              <w:t>Bewegingsmelders plaatsen</w:t>
            </w:r>
          </w:p>
        </w:tc>
        <w:tc>
          <w:tcPr>
            <w:tcW w:w="1276" w:type="dxa"/>
            <w:shd w:val="clear" w:color="auto" w:fill="C5E0B3"/>
          </w:tcPr>
          <w:p w14:paraId="710C2F7B" w14:textId="77777777" w:rsidR="003F0A30" w:rsidRDefault="003F0A30" w:rsidP="003F0A30">
            <w:r w:rsidRPr="007E092B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7B8663C3" w14:textId="77777777" w:rsidR="003F0A30" w:rsidRPr="00D7592D" w:rsidRDefault="00D7592D" w:rsidP="003F0A30">
            <w:pPr>
              <w:rPr>
                <w:rFonts w:cs="Arial"/>
              </w:rPr>
            </w:pPr>
            <w:r w:rsidRPr="00D7592D">
              <w:rPr>
                <w:rFonts w:cs="Arial"/>
              </w:rPr>
              <w:t>NVT</w:t>
            </w:r>
          </w:p>
        </w:tc>
      </w:tr>
      <w:tr w:rsidR="003F0A30" w:rsidRPr="009525F6" w14:paraId="332D693B" w14:textId="77777777" w:rsidTr="003F0A30">
        <w:tc>
          <w:tcPr>
            <w:tcW w:w="4248" w:type="dxa"/>
            <w:shd w:val="clear" w:color="auto" w:fill="C5E0B3"/>
          </w:tcPr>
          <w:p w14:paraId="4D22B701" w14:textId="77777777" w:rsidR="003F0A30" w:rsidRPr="000E0501" w:rsidRDefault="003F0A30" w:rsidP="003F0A30">
            <w:r w:rsidRPr="000E0501">
              <w:t>Verlichting vervangen door led</w:t>
            </w:r>
          </w:p>
        </w:tc>
        <w:tc>
          <w:tcPr>
            <w:tcW w:w="1276" w:type="dxa"/>
            <w:shd w:val="clear" w:color="auto" w:fill="C5E0B3"/>
          </w:tcPr>
          <w:p w14:paraId="47D3755C" w14:textId="77777777" w:rsidR="003F0A30" w:rsidRDefault="003F0A30" w:rsidP="003F0A30">
            <w:r w:rsidRPr="007E092B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164A15A7" w14:textId="6111C2E9" w:rsidR="003F0A30" w:rsidRPr="00D7592D" w:rsidRDefault="00AD5262" w:rsidP="003F0A30">
            <w:pPr>
              <w:rPr>
                <w:rFonts w:cs="Arial"/>
              </w:rPr>
            </w:pPr>
            <w:r>
              <w:rPr>
                <w:rFonts w:cs="Arial"/>
              </w:rPr>
              <w:t xml:space="preserve">Voor </w:t>
            </w:r>
            <w:r w:rsidR="001977A2">
              <w:rPr>
                <w:rFonts w:cs="Arial"/>
              </w:rPr>
              <w:t>90</w:t>
            </w:r>
            <w:r>
              <w:rPr>
                <w:rFonts w:cs="Arial"/>
              </w:rPr>
              <w:t>% gereed</w:t>
            </w:r>
          </w:p>
        </w:tc>
      </w:tr>
      <w:tr w:rsidR="003F0A30" w:rsidRPr="009525F6" w14:paraId="7548A425" w14:textId="77777777" w:rsidTr="003F0A30">
        <w:tc>
          <w:tcPr>
            <w:tcW w:w="4248" w:type="dxa"/>
            <w:shd w:val="clear" w:color="auto" w:fill="C5E0B3"/>
          </w:tcPr>
          <w:p w14:paraId="702AD3CC" w14:textId="77777777" w:rsidR="003F0A30" w:rsidRPr="009525F6" w:rsidRDefault="003F0A30" w:rsidP="003F0A30">
            <w:pPr>
              <w:rPr>
                <w:rFonts w:cs="Arial"/>
              </w:rPr>
            </w:pPr>
            <w:r w:rsidRPr="00F637BD">
              <w:rPr>
                <w:rFonts w:cs="Arial"/>
                <w:lang w:val="nl-NL"/>
              </w:rPr>
              <w:t xml:space="preserve">Compressor aanpassen </w:t>
            </w:r>
          </w:p>
        </w:tc>
        <w:tc>
          <w:tcPr>
            <w:tcW w:w="1276" w:type="dxa"/>
            <w:shd w:val="clear" w:color="auto" w:fill="C5E0B3"/>
          </w:tcPr>
          <w:p w14:paraId="360C315F" w14:textId="77777777" w:rsidR="003F0A30" w:rsidRDefault="003F0A30" w:rsidP="003F0A30">
            <w:r w:rsidRPr="007E092B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0CCED185" w14:textId="77777777" w:rsidR="003F0A30" w:rsidRPr="00D7592D" w:rsidRDefault="00D7592D" w:rsidP="003F0A30">
            <w:pPr>
              <w:rPr>
                <w:rFonts w:cs="Arial"/>
              </w:rPr>
            </w:pPr>
            <w:r w:rsidRPr="00D7592D">
              <w:rPr>
                <w:rFonts w:cs="Arial"/>
              </w:rPr>
              <w:t>NVT</w:t>
            </w:r>
          </w:p>
        </w:tc>
      </w:tr>
      <w:tr w:rsidR="003F0A30" w:rsidRPr="009525F6" w14:paraId="283D9D5B" w14:textId="77777777" w:rsidTr="003F0A30">
        <w:tc>
          <w:tcPr>
            <w:tcW w:w="4248" w:type="dxa"/>
            <w:shd w:val="clear" w:color="auto" w:fill="C5E0B3"/>
          </w:tcPr>
          <w:p w14:paraId="7ECE0E8E" w14:textId="77777777" w:rsidR="003F0A30" w:rsidRPr="009525F6" w:rsidRDefault="003F0A30" w:rsidP="003F0A30">
            <w:pPr>
              <w:rPr>
                <w:rFonts w:cs="Arial"/>
              </w:rPr>
            </w:pPr>
            <w:r>
              <w:rPr>
                <w:rFonts w:cs="Arial"/>
                <w:lang w:val="nl-NL"/>
              </w:rPr>
              <w:t>Deuren gesloten houden waar mogelijk</w:t>
            </w:r>
          </w:p>
        </w:tc>
        <w:tc>
          <w:tcPr>
            <w:tcW w:w="1276" w:type="dxa"/>
            <w:shd w:val="clear" w:color="auto" w:fill="C5E0B3"/>
          </w:tcPr>
          <w:p w14:paraId="42116C2D" w14:textId="77777777" w:rsidR="003F0A30" w:rsidRDefault="003F0A30" w:rsidP="003F0A30">
            <w:r w:rsidRPr="007E092B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316FC74D" w14:textId="77777777" w:rsidR="003F0A30" w:rsidRPr="00D7592D" w:rsidRDefault="00D7592D" w:rsidP="003F0A30">
            <w:pPr>
              <w:rPr>
                <w:rFonts w:cs="Arial"/>
              </w:rPr>
            </w:pPr>
            <w:r w:rsidRPr="00D7592D">
              <w:rPr>
                <w:rFonts w:cs="Arial"/>
              </w:rPr>
              <w:t>Doorlopend</w:t>
            </w:r>
          </w:p>
        </w:tc>
      </w:tr>
      <w:tr w:rsidR="003F0A30" w:rsidRPr="009525F6" w14:paraId="05A1B18A" w14:textId="77777777" w:rsidTr="003F0A30">
        <w:tc>
          <w:tcPr>
            <w:tcW w:w="4248" w:type="dxa"/>
            <w:shd w:val="clear" w:color="auto" w:fill="C5E0B3"/>
          </w:tcPr>
          <w:p w14:paraId="5ECA715E" w14:textId="77777777" w:rsidR="003F0A30" w:rsidRDefault="003F0A30" w:rsidP="003F0A30">
            <w:pPr>
              <w:rPr>
                <w:rFonts w:cs="Arial"/>
                <w:lang w:val="nl-NL"/>
              </w:rPr>
            </w:pPr>
            <w:r>
              <w:rPr>
                <w:lang w:val="nl-NL"/>
              </w:rPr>
              <w:t>Isoleren werkplaats</w:t>
            </w:r>
          </w:p>
        </w:tc>
        <w:tc>
          <w:tcPr>
            <w:tcW w:w="1276" w:type="dxa"/>
            <w:shd w:val="clear" w:color="auto" w:fill="C5E0B3"/>
          </w:tcPr>
          <w:p w14:paraId="176BFDAA" w14:textId="77777777" w:rsidR="003F0A30" w:rsidRDefault="003F0A30" w:rsidP="003F0A30">
            <w:r w:rsidRPr="007E092B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24EF266C" w14:textId="77777777" w:rsidR="003F0A30" w:rsidRPr="00D7592D" w:rsidRDefault="00D7592D" w:rsidP="003F0A30">
            <w:pPr>
              <w:rPr>
                <w:rFonts w:cs="Arial"/>
              </w:rPr>
            </w:pPr>
            <w:r w:rsidRPr="00D7592D">
              <w:rPr>
                <w:rFonts w:cs="Arial"/>
              </w:rPr>
              <w:t>Gereed</w:t>
            </w:r>
          </w:p>
        </w:tc>
      </w:tr>
      <w:tr w:rsidR="006D3AE0" w:rsidRPr="009525F6" w14:paraId="12180E59" w14:textId="77777777" w:rsidTr="003F0A30">
        <w:tc>
          <w:tcPr>
            <w:tcW w:w="4248" w:type="dxa"/>
            <w:shd w:val="clear" w:color="auto" w:fill="C5E0B3"/>
          </w:tcPr>
          <w:p w14:paraId="2724A65E" w14:textId="77777777" w:rsidR="006D3AE0" w:rsidRPr="00BC32AE" w:rsidRDefault="006D3AE0" w:rsidP="006D3AE0">
            <w:r>
              <w:t>Onderzoek inkoop groene stroom</w:t>
            </w:r>
          </w:p>
        </w:tc>
        <w:tc>
          <w:tcPr>
            <w:tcW w:w="1276" w:type="dxa"/>
            <w:shd w:val="clear" w:color="auto" w:fill="C5E0B3"/>
          </w:tcPr>
          <w:p w14:paraId="440F3692" w14:textId="77777777" w:rsidR="006D3AE0" w:rsidRPr="00E43DD6" w:rsidRDefault="006D3AE0" w:rsidP="006D3AE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16AD5163" w14:textId="77777777" w:rsidR="006D3AE0" w:rsidRPr="00D7592D" w:rsidRDefault="00D7592D" w:rsidP="006D3AE0">
            <w:r w:rsidRPr="00D7592D">
              <w:t>Zie vorige tabel</w:t>
            </w:r>
          </w:p>
        </w:tc>
      </w:tr>
      <w:tr w:rsidR="006D3AE0" w:rsidRPr="009525F6" w14:paraId="6B1856A9" w14:textId="77777777" w:rsidTr="003F0A30">
        <w:tc>
          <w:tcPr>
            <w:tcW w:w="4248" w:type="dxa"/>
            <w:shd w:val="clear" w:color="auto" w:fill="C5E0B3"/>
          </w:tcPr>
          <w:p w14:paraId="3FEB1578" w14:textId="77777777" w:rsidR="006D3AE0" w:rsidRDefault="006D3AE0" w:rsidP="006D3AE0">
            <w:r>
              <w:t>Onderzoek investeren in  zonnepanelen</w:t>
            </w:r>
          </w:p>
        </w:tc>
        <w:tc>
          <w:tcPr>
            <w:tcW w:w="1276" w:type="dxa"/>
            <w:shd w:val="clear" w:color="auto" w:fill="C5E0B3"/>
          </w:tcPr>
          <w:p w14:paraId="38A36BB8" w14:textId="77777777" w:rsidR="006D3AE0" w:rsidRPr="00E43DD6" w:rsidRDefault="006D3AE0" w:rsidP="006D3AE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7068447D" w14:textId="77777777" w:rsidR="006D3AE0" w:rsidRPr="00D7592D" w:rsidRDefault="00D7592D" w:rsidP="006D3AE0">
            <w:r w:rsidRPr="00D7592D">
              <w:t>Zie vorige tabel</w:t>
            </w:r>
          </w:p>
        </w:tc>
      </w:tr>
    </w:tbl>
    <w:p w14:paraId="1FC176ED" w14:textId="77777777" w:rsidR="005A435D" w:rsidRDefault="005A435D" w:rsidP="00800234">
      <w:pPr>
        <w:rPr>
          <w:rFonts w:cs="Arial"/>
          <w:sz w:val="22"/>
          <w:szCs w:val="22"/>
          <w:u w:val="single"/>
        </w:rPr>
      </w:pPr>
    </w:p>
    <w:p w14:paraId="5BFC1A5E" w14:textId="77777777" w:rsidR="005A435D" w:rsidRDefault="005A435D" w:rsidP="00800234">
      <w:pPr>
        <w:rPr>
          <w:rFonts w:cs="Arial"/>
          <w:sz w:val="22"/>
          <w:szCs w:val="22"/>
          <w:u w:val="single"/>
        </w:rPr>
      </w:pPr>
    </w:p>
    <w:p w14:paraId="718C71CB" w14:textId="77777777" w:rsidR="005A435D" w:rsidRDefault="005A435D" w:rsidP="00800234">
      <w:pPr>
        <w:rPr>
          <w:rFonts w:cs="Arial"/>
          <w:sz w:val="22"/>
          <w:szCs w:val="22"/>
          <w:u w:val="single"/>
        </w:rPr>
      </w:pPr>
    </w:p>
    <w:p w14:paraId="33F67D4C" w14:textId="77777777" w:rsidR="00800234" w:rsidRDefault="00800234" w:rsidP="00800234">
      <w:pPr>
        <w:rPr>
          <w:rFonts w:cs="Arial"/>
          <w:sz w:val="22"/>
          <w:szCs w:val="22"/>
          <w:u w:val="single"/>
        </w:rPr>
      </w:pPr>
    </w:p>
    <w:p w14:paraId="12318C87" w14:textId="77777777" w:rsidR="00800234" w:rsidRDefault="00800234" w:rsidP="00800234">
      <w:pPr>
        <w:rPr>
          <w:rFonts w:cs="Arial"/>
          <w:sz w:val="22"/>
          <w:szCs w:val="22"/>
          <w:u w:val="single"/>
        </w:rPr>
      </w:pPr>
    </w:p>
    <w:p w14:paraId="11E8C833" w14:textId="77777777" w:rsidR="00800234" w:rsidRDefault="00800234" w:rsidP="00800234">
      <w:pPr>
        <w:rPr>
          <w:rFonts w:cs="Arial"/>
          <w:sz w:val="22"/>
          <w:szCs w:val="22"/>
          <w:u w:val="single"/>
        </w:rPr>
      </w:pPr>
    </w:p>
    <w:p w14:paraId="2A550600" w14:textId="77777777" w:rsidR="003F0A30" w:rsidRDefault="003F0A30" w:rsidP="00800234">
      <w:pPr>
        <w:rPr>
          <w:rFonts w:cs="Arial"/>
          <w:b/>
        </w:rPr>
      </w:pPr>
    </w:p>
    <w:p w14:paraId="1AD3EDB1" w14:textId="77777777" w:rsidR="003F0A30" w:rsidRDefault="003F0A30" w:rsidP="00800234">
      <w:pPr>
        <w:rPr>
          <w:rFonts w:cs="Arial"/>
          <w:b/>
        </w:rPr>
      </w:pPr>
    </w:p>
    <w:p w14:paraId="4F5261E9" w14:textId="77777777" w:rsidR="003F0A30" w:rsidRDefault="003F0A30" w:rsidP="00800234">
      <w:pPr>
        <w:rPr>
          <w:rFonts w:cs="Arial"/>
          <w:b/>
        </w:rPr>
      </w:pPr>
    </w:p>
    <w:p w14:paraId="268313D8" w14:textId="77777777" w:rsidR="006D3AE0" w:rsidRDefault="006D3AE0" w:rsidP="00800234">
      <w:pPr>
        <w:rPr>
          <w:rFonts w:cs="Arial"/>
          <w:b/>
        </w:rPr>
      </w:pPr>
    </w:p>
    <w:p w14:paraId="0D9D040A" w14:textId="77777777" w:rsidR="005A435D" w:rsidRPr="00800234" w:rsidRDefault="005A435D" w:rsidP="00800234">
      <w:pPr>
        <w:rPr>
          <w:rFonts w:cs="Arial"/>
          <w:b/>
          <w:sz w:val="22"/>
          <w:szCs w:val="22"/>
        </w:rPr>
      </w:pPr>
      <w:r w:rsidRPr="00800234">
        <w:rPr>
          <w:rFonts w:cs="Arial"/>
          <w:b/>
        </w:rPr>
        <w:t>Voortgang maatregelen machines en bedrijfsauto’s</w:t>
      </w:r>
      <w:bookmarkEnd w:id="7"/>
      <w:r w:rsidRPr="00800234">
        <w:rPr>
          <w:rFonts w:cs="Arial"/>
          <w:b/>
          <w:sz w:val="22"/>
          <w:szCs w:val="22"/>
        </w:rPr>
        <w:t xml:space="preserve"> </w:t>
      </w:r>
    </w:p>
    <w:tbl>
      <w:tblPr>
        <w:tblpPr w:leftFromText="141" w:rightFromText="141" w:vertAnchor="text" w:horzAnchor="margin" w:tblpY="12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7"/>
      </w:tblGrid>
      <w:tr w:rsidR="003F0A30" w:rsidRPr="009525F6" w14:paraId="01E16CE2" w14:textId="77777777" w:rsidTr="003F0A30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14:paraId="5BB09A72" w14:textId="77777777" w:rsidR="003F0A30" w:rsidRPr="00800234" w:rsidRDefault="003F0A30" w:rsidP="00800234">
            <w:pPr>
              <w:rPr>
                <w:rFonts w:cs="Arial"/>
                <w:b/>
              </w:rPr>
            </w:pPr>
            <w:r w:rsidRPr="00800234">
              <w:rPr>
                <w:rFonts w:cs="Arial"/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2121E4B4" w14:textId="77777777" w:rsidR="003F0A30" w:rsidRPr="00800234" w:rsidRDefault="003F0A30" w:rsidP="0080023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KPI</w:t>
            </w:r>
            <w:r w:rsidRPr="00800234">
              <w:rPr>
                <w:rFonts w:cs="Arial"/>
                <w:b/>
              </w:rPr>
              <w:t xml:space="preserve"> 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B4C6E7"/>
          </w:tcPr>
          <w:p w14:paraId="2C4F8656" w14:textId="77777777" w:rsidR="003F0A30" w:rsidRDefault="003F0A30" w:rsidP="00800234">
            <w:pPr>
              <w:rPr>
                <w:rFonts w:cs="Arial"/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3F0A30" w:rsidRPr="009525F6" w14:paraId="6318D6FE" w14:textId="77777777" w:rsidTr="003F0A30">
        <w:tc>
          <w:tcPr>
            <w:tcW w:w="4248" w:type="dxa"/>
            <w:shd w:val="clear" w:color="auto" w:fill="C5E0B3"/>
          </w:tcPr>
          <w:p w14:paraId="401AD332" w14:textId="77777777" w:rsidR="003F0A30" w:rsidRPr="009525F6" w:rsidRDefault="003F0A30" w:rsidP="003F0A30">
            <w:pPr>
              <w:rPr>
                <w:rFonts w:cs="Arial"/>
              </w:rPr>
            </w:pPr>
            <w:r w:rsidRPr="00F637BD">
              <w:rPr>
                <w:rFonts w:cs="Arial"/>
                <w:lang w:val="nl-NL"/>
              </w:rPr>
              <w:t>De bedrijfsauto’s en werkmaterieel op termijn vervangen door een zuiniger model</w:t>
            </w:r>
          </w:p>
        </w:tc>
        <w:tc>
          <w:tcPr>
            <w:tcW w:w="1276" w:type="dxa"/>
            <w:shd w:val="clear" w:color="auto" w:fill="C5E0B3"/>
          </w:tcPr>
          <w:p w14:paraId="60250EBD" w14:textId="77777777" w:rsidR="003F0A30" w:rsidRDefault="003F0A30" w:rsidP="003F0A30">
            <w:r w:rsidRPr="002A5AE5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08B356E2" w14:textId="77777777" w:rsidR="003F0A30" w:rsidRPr="00D7592D" w:rsidRDefault="00D7592D" w:rsidP="003F0A30">
            <w:pPr>
              <w:rPr>
                <w:rFonts w:cs="Arial"/>
              </w:rPr>
            </w:pPr>
            <w:r w:rsidRPr="00D7592D">
              <w:rPr>
                <w:rFonts w:cs="Arial"/>
              </w:rPr>
              <w:t>Doorlopend</w:t>
            </w:r>
          </w:p>
        </w:tc>
      </w:tr>
      <w:tr w:rsidR="003F0A30" w:rsidRPr="009525F6" w14:paraId="2FCD9C0F" w14:textId="77777777" w:rsidTr="003F0A30">
        <w:tc>
          <w:tcPr>
            <w:tcW w:w="4248" w:type="dxa"/>
            <w:shd w:val="clear" w:color="auto" w:fill="C5E0B3"/>
          </w:tcPr>
          <w:p w14:paraId="4AFCC5A2" w14:textId="77777777" w:rsidR="003F0A30" w:rsidRPr="009525F6" w:rsidRDefault="003F0A30" w:rsidP="003F0A30">
            <w:pPr>
              <w:rPr>
                <w:rFonts w:cs="Arial"/>
              </w:rPr>
            </w:pPr>
            <w:r w:rsidRPr="00864B76">
              <w:rPr>
                <w:rFonts w:cs="Arial"/>
              </w:rPr>
              <w:t>Onderzoek naar start-stop systeem</w:t>
            </w:r>
          </w:p>
        </w:tc>
        <w:tc>
          <w:tcPr>
            <w:tcW w:w="1276" w:type="dxa"/>
            <w:shd w:val="clear" w:color="auto" w:fill="C5E0B3"/>
          </w:tcPr>
          <w:p w14:paraId="5E36BF40" w14:textId="77777777" w:rsidR="003F0A30" w:rsidRDefault="003F0A30" w:rsidP="003F0A30">
            <w:r w:rsidRPr="002A5AE5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7553ED90" w14:textId="2B75B937" w:rsidR="003F0A30" w:rsidRPr="00D7592D" w:rsidRDefault="00AD5262" w:rsidP="003F0A30">
            <w:pPr>
              <w:rPr>
                <w:rFonts w:cs="Arial"/>
              </w:rPr>
            </w:pPr>
            <w:r>
              <w:rPr>
                <w:rFonts w:cs="Arial"/>
              </w:rPr>
              <w:t>Meeste machines voorzien en auto’s</w:t>
            </w:r>
          </w:p>
        </w:tc>
      </w:tr>
      <w:tr w:rsidR="003F0A30" w:rsidRPr="009525F6" w14:paraId="38C96EA3" w14:textId="77777777" w:rsidTr="003F0A30">
        <w:tc>
          <w:tcPr>
            <w:tcW w:w="4248" w:type="dxa"/>
            <w:shd w:val="clear" w:color="auto" w:fill="C5E0B3"/>
          </w:tcPr>
          <w:p w14:paraId="7DE8B0E7" w14:textId="77777777" w:rsidR="003F0A30" w:rsidRPr="009525F6" w:rsidRDefault="003F0A30" w:rsidP="003F0A30">
            <w:pPr>
              <w:rPr>
                <w:rFonts w:cs="Arial"/>
              </w:rPr>
            </w:pPr>
            <w:r w:rsidRPr="00864B76">
              <w:rPr>
                <w:rFonts w:cs="Arial"/>
              </w:rPr>
              <w:t>Onderzoek naar mogelijkheden hybride machines</w:t>
            </w:r>
          </w:p>
        </w:tc>
        <w:tc>
          <w:tcPr>
            <w:tcW w:w="1276" w:type="dxa"/>
            <w:shd w:val="clear" w:color="auto" w:fill="C5E0B3"/>
          </w:tcPr>
          <w:p w14:paraId="62D79CBB" w14:textId="77777777" w:rsidR="003F0A30" w:rsidRDefault="003F0A30" w:rsidP="003F0A30">
            <w:r w:rsidRPr="002A5AE5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04A493DE" w14:textId="5F8EE949" w:rsidR="003F0A30" w:rsidRPr="00D7592D" w:rsidRDefault="00AD5262" w:rsidP="003F0A30">
            <w:pPr>
              <w:rPr>
                <w:rFonts w:cs="Arial"/>
              </w:rPr>
            </w:pPr>
            <w:r>
              <w:rPr>
                <w:rFonts w:cs="Arial"/>
              </w:rPr>
              <w:t>doorlopend</w:t>
            </w:r>
          </w:p>
        </w:tc>
      </w:tr>
      <w:tr w:rsidR="003F0A30" w:rsidRPr="009525F6" w14:paraId="520EFD34" w14:textId="77777777" w:rsidTr="003F0A30">
        <w:tc>
          <w:tcPr>
            <w:tcW w:w="4248" w:type="dxa"/>
            <w:shd w:val="clear" w:color="auto" w:fill="C5E0B3"/>
          </w:tcPr>
          <w:p w14:paraId="22A62587" w14:textId="77777777" w:rsidR="003F0A30" w:rsidRPr="009525F6" w:rsidRDefault="003F0A30" w:rsidP="00800234">
            <w:pPr>
              <w:rPr>
                <w:rFonts w:cs="Arial"/>
              </w:rPr>
            </w:pPr>
            <w:r>
              <w:rPr>
                <w:rFonts w:cs="Arial"/>
              </w:rPr>
              <w:t>O</w:t>
            </w:r>
            <w:r w:rsidRPr="00864B76">
              <w:rPr>
                <w:rFonts w:cs="Arial"/>
              </w:rPr>
              <w:t>nderzoek naar mogelijkheden alternatieve brandstof</w:t>
            </w:r>
          </w:p>
        </w:tc>
        <w:tc>
          <w:tcPr>
            <w:tcW w:w="1276" w:type="dxa"/>
            <w:shd w:val="clear" w:color="auto" w:fill="C5E0B3"/>
          </w:tcPr>
          <w:p w14:paraId="5AFA7C5D" w14:textId="77777777" w:rsidR="003F0A30" w:rsidRPr="00BC32AE" w:rsidRDefault="003F0A30" w:rsidP="00800234">
            <w:pPr>
              <w:rPr>
                <w:color w:val="FF0000"/>
              </w:rPr>
            </w:pPr>
            <w:r w:rsidRPr="007E092B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5681F132" w14:textId="3AEEE94C" w:rsidR="003F0A30" w:rsidRPr="00D7592D" w:rsidRDefault="00AD5262" w:rsidP="00800234">
            <w:pPr>
              <w:rPr>
                <w:rFonts w:cs="Arial"/>
              </w:rPr>
            </w:pPr>
            <w:r>
              <w:rPr>
                <w:rFonts w:cs="Arial"/>
              </w:rPr>
              <w:t>doorlopend</w:t>
            </w:r>
          </w:p>
        </w:tc>
      </w:tr>
      <w:tr w:rsidR="003F0A30" w:rsidRPr="009525F6" w14:paraId="323067B3" w14:textId="77777777" w:rsidTr="003F0A30">
        <w:tc>
          <w:tcPr>
            <w:tcW w:w="4248" w:type="dxa"/>
            <w:shd w:val="clear" w:color="auto" w:fill="C5E0B3"/>
          </w:tcPr>
          <w:p w14:paraId="24149F44" w14:textId="77777777" w:rsidR="003F0A30" w:rsidRPr="009525F6" w:rsidRDefault="003F0A30" w:rsidP="00800234">
            <w:pPr>
              <w:rPr>
                <w:rFonts w:cs="Arial"/>
              </w:rPr>
            </w:pPr>
            <w:r>
              <w:rPr>
                <w:rFonts w:cs="Arial"/>
              </w:rPr>
              <w:t>Controle banden spanning</w:t>
            </w:r>
          </w:p>
        </w:tc>
        <w:tc>
          <w:tcPr>
            <w:tcW w:w="1276" w:type="dxa"/>
            <w:shd w:val="clear" w:color="auto" w:fill="C5E0B3"/>
          </w:tcPr>
          <w:p w14:paraId="462EB258" w14:textId="77777777" w:rsidR="003F0A30" w:rsidRPr="00BC32AE" w:rsidRDefault="003F0A30" w:rsidP="00800234">
            <w:pPr>
              <w:rPr>
                <w:color w:val="FF0000"/>
              </w:rPr>
            </w:pPr>
            <w:r w:rsidRPr="007E092B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087CAE1E" w14:textId="77777777" w:rsidR="003F0A30" w:rsidRPr="00D7592D" w:rsidRDefault="00D7592D" w:rsidP="00800234">
            <w:pPr>
              <w:rPr>
                <w:rFonts w:cs="Arial"/>
              </w:rPr>
            </w:pPr>
            <w:r w:rsidRPr="00D7592D">
              <w:rPr>
                <w:rFonts w:cs="Arial"/>
              </w:rPr>
              <w:t>Doorlpend</w:t>
            </w:r>
          </w:p>
        </w:tc>
      </w:tr>
    </w:tbl>
    <w:p w14:paraId="06071DB7" w14:textId="77777777" w:rsidR="005A435D" w:rsidRPr="009525F6" w:rsidRDefault="005A435D" w:rsidP="00800234">
      <w:pPr>
        <w:rPr>
          <w:rFonts w:cs="Arial"/>
          <w:b/>
          <w:sz w:val="24"/>
          <w:szCs w:val="24"/>
        </w:rPr>
      </w:pPr>
      <w:bookmarkStart w:id="8" w:name="_Toc327732924"/>
    </w:p>
    <w:p w14:paraId="5A0BA73B" w14:textId="77777777" w:rsidR="003F0A30" w:rsidRDefault="003F0A30" w:rsidP="00800234">
      <w:pPr>
        <w:rPr>
          <w:rFonts w:cs="Arial"/>
          <w:b/>
        </w:rPr>
      </w:pPr>
    </w:p>
    <w:p w14:paraId="0C1B73A7" w14:textId="77777777" w:rsidR="003F0A30" w:rsidRDefault="003F0A30" w:rsidP="00800234">
      <w:pPr>
        <w:rPr>
          <w:rFonts w:cs="Arial"/>
          <w:b/>
        </w:rPr>
      </w:pPr>
    </w:p>
    <w:p w14:paraId="143092C1" w14:textId="77777777" w:rsidR="003F0A30" w:rsidRDefault="003F0A30" w:rsidP="00800234">
      <w:pPr>
        <w:rPr>
          <w:rFonts w:cs="Arial"/>
          <w:b/>
        </w:rPr>
      </w:pPr>
    </w:p>
    <w:p w14:paraId="267ABBB9" w14:textId="77777777" w:rsidR="003F0A30" w:rsidRDefault="003F0A30" w:rsidP="00800234">
      <w:pPr>
        <w:rPr>
          <w:rFonts w:cs="Arial"/>
          <w:b/>
        </w:rPr>
      </w:pPr>
    </w:p>
    <w:p w14:paraId="4D80783B" w14:textId="77777777" w:rsidR="003F0A30" w:rsidRDefault="003F0A30" w:rsidP="00800234">
      <w:pPr>
        <w:rPr>
          <w:rFonts w:cs="Arial"/>
          <w:b/>
        </w:rPr>
      </w:pPr>
    </w:p>
    <w:p w14:paraId="549148F9" w14:textId="77777777" w:rsidR="003F0A30" w:rsidRDefault="003F0A30" w:rsidP="00800234">
      <w:pPr>
        <w:rPr>
          <w:rFonts w:cs="Arial"/>
          <w:b/>
        </w:rPr>
      </w:pPr>
    </w:p>
    <w:p w14:paraId="64A9549E" w14:textId="77777777" w:rsidR="003F0A30" w:rsidRDefault="003F0A30" w:rsidP="00800234">
      <w:pPr>
        <w:rPr>
          <w:rFonts w:cs="Arial"/>
          <w:b/>
        </w:rPr>
      </w:pPr>
    </w:p>
    <w:p w14:paraId="4F201B46" w14:textId="77777777" w:rsidR="003F0A30" w:rsidRDefault="003F0A30" w:rsidP="00800234">
      <w:pPr>
        <w:rPr>
          <w:rFonts w:cs="Arial"/>
          <w:b/>
        </w:rPr>
      </w:pPr>
    </w:p>
    <w:p w14:paraId="1DC31929" w14:textId="77777777" w:rsidR="003F0A30" w:rsidRDefault="003F0A30" w:rsidP="00800234">
      <w:pPr>
        <w:rPr>
          <w:rFonts w:cs="Arial"/>
          <w:b/>
        </w:rPr>
      </w:pPr>
    </w:p>
    <w:p w14:paraId="60A8ED5E" w14:textId="77777777" w:rsidR="003F0A30" w:rsidRDefault="003F0A30" w:rsidP="00800234">
      <w:pPr>
        <w:rPr>
          <w:rFonts w:cs="Arial"/>
          <w:b/>
        </w:rPr>
      </w:pPr>
    </w:p>
    <w:p w14:paraId="4BA7272F" w14:textId="77777777" w:rsidR="003F0A30" w:rsidRDefault="003F0A30">
      <w:pPr>
        <w:overflowPunct/>
        <w:autoSpaceDE/>
        <w:autoSpaceDN/>
        <w:adjustRightInd/>
        <w:textAlignment w:val="auto"/>
        <w:rPr>
          <w:rFonts w:cs="Arial"/>
          <w:b/>
        </w:rPr>
      </w:pPr>
      <w:r>
        <w:rPr>
          <w:rFonts w:cs="Arial"/>
          <w:b/>
        </w:rPr>
        <w:br w:type="page"/>
      </w:r>
    </w:p>
    <w:p w14:paraId="66970F76" w14:textId="77777777" w:rsidR="005A435D" w:rsidRPr="00800234" w:rsidRDefault="005A435D" w:rsidP="00800234">
      <w:pPr>
        <w:rPr>
          <w:rFonts w:cs="Arial"/>
          <w:b/>
        </w:rPr>
      </w:pPr>
      <w:r w:rsidRPr="00800234">
        <w:rPr>
          <w:rFonts w:cs="Arial"/>
          <w:b/>
        </w:rPr>
        <w:lastRenderedPageBreak/>
        <w:t>Vo</w:t>
      </w:r>
      <w:r w:rsidR="003F0A30">
        <w:rPr>
          <w:rFonts w:cs="Arial"/>
          <w:b/>
        </w:rPr>
        <w:t>o</w:t>
      </w:r>
      <w:r w:rsidRPr="00800234">
        <w:rPr>
          <w:rFonts w:cs="Arial"/>
          <w:b/>
        </w:rPr>
        <w:t xml:space="preserve">rtgang maatregelen personeel </w:t>
      </w:r>
    </w:p>
    <w:tbl>
      <w:tblPr>
        <w:tblpPr w:leftFromText="141" w:rightFromText="141" w:vertAnchor="text" w:horzAnchor="margin" w:tblpY="12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7"/>
      </w:tblGrid>
      <w:tr w:rsidR="003F0A30" w:rsidRPr="00800234" w14:paraId="638A6685" w14:textId="77777777" w:rsidTr="003F0A30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14:paraId="4C391675" w14:textId="77777777" w:rsidR="003F0A30" w:rsidRPr="00800234" w:rsidRDefault="003F0A30" w:rsidP="003F0A30">
            <w:pPr>
              <w:rPr>
                <w:rFonts w:cs="Arial"/>
                <w:b/>
              </w:rPr>
            </w:pPr>
            <w:r w:rsidRPr="00800234">
              <w:rPr>
                <w:rFonts w:cs="Arial"/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451F5242" w14:textId="77777777" w:rsidR="003F0A30" w:rsidRPr="00800234" w:rsidRDefault="003F0A30" w:rsidP="003F0A30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KPI 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B4C6E7"/>
          </w:tcPr>
          <w:p w14:paraId="5DA379F4" w14:textId="77777777" w:rsidR="003F0A30" w:rsidRDefault="003F0A30" w:rsidP="003F0A30">
            <w:pPr>
              <w:rPr>
                <w:rFonts w:cs="Arial"/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3F0A30" w:rsidRPr="00800234" w14:paraId="34A5D3CD" w14:textId="77777777" w:rsidTr="003F0A30">
        <w:tc>
          <w:tcPr>
            <w:tcW w:w="4248" w:type="dxa"/>
            <w:shd w:val="clear" w:color="auto" w:fill="C5E0B3"/>
          </w:tcPr>
          <w:p w14:paraId="4F8BF733" w14:textId="77777777" w:rsidR="003F0A30" w:rsidRPr="00800234" w:rsidRDefault="003F0A30" w:rsidP="003F0A30">
            <w:pPr>
              <w:rPr>
                <w:rFonts w:cs="Arial"/>
              </w:rPr>
            </w:pPr>
            <w:r w:rsidRPr="00800234">
              <w:rPr>
                <w:rFonts w:cs="Arial"/>
                <w:lang w:val="nl-NL"/>
              </w:rPr>
              <w:t xml:space="preserve">De </w:t>
            </w:r>
            <w:r w:rsidRPr="00800234">
              <w:rPr>
                <w:rFonts w:cs="Arial"/>
              </w:rPr>
              <w:t xml:space="preserve"> Chauffeurs cursus nieuwe rijden en draaien laten volgen</w:t>
            </w:r>
          </w:p>
        </w:tc>
        <w:tc>
          <w:tcPr>
            <w:tcW w:w="1276" w:type="dxa"/>
            <w:shd w:val="clear" w:color="auto" w:fill="C5E0B3"/>
          </w:tcPr>
          <w:p w14:paraId="4797352C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0EDFA411" w14:textId="77777777" w:rsidR="003F0A30" w:rsidRPr="009F724C" w:rsidRDefault="00D7592D" w:rsidP="003F0A30">
            <w:r>
              <w:t>In behandeling</w:t>
            </w:r>
          </w:p>
        </w:tc>
      </w:tr>
      <w:tr w:rsidR="003F0A30" w:rsidRPr="00800234" w14:paraId="517FF9C6" w14:textId="77777777" w:rsidTr="003F0A30">
        <w:tc>
          <w:tcPr>
            <w:tcW w:w="4248" w:type="dxa"/>
            <w:shd w:val="clear" w:color="auto" w:fill="C5E0B3"/>
          </w:tcPr>
          <w:p w14:paraId="58BB3F14" w14:textId="77777777" w:rsidR="003F0A30" w:rsidRPr="00800234" w:rsidRDefault="003F0A30" w:rsidP="003F0A30">
            <w:pPr>
              <w:rPr>
                <w:rFonts w:cs="Arial"/>
              </w:rPr>
            </w:pPr>
            <w:r w:rsidRPr="00800234">
              <w:rPr>
                <w:rFonts w:cs="Arial"/>
              </w:rPr>
              <w:t>Bewustwording d.m.v training / toolboxmeetings, minimaal 2 keer per jaar</w:t>
            </w:r>
          </w:p>
        </w:tc>
        <w:tc>
          <w:tcPr>
            <w:tcW w:w="1276" w:type="dxa"/>
            <w:shd w:val="clear" w:color="auto" w:fill="C5E0B3"/>
          </w:tcPr>
          <w:p w14:paraId="226FD9C7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38027645" w14:textId="77777777" w:rsidR="003F0A30" w:rsidRPr="009F724C" w:rsidRDefault="00D7592D" w:rsidP="003F0A30">
            <w:r>
              <w:t>Ja, naar verhouding. We zijn pas eind 2019 gestart.</w:t>
            </w:r>
          </w:p>
        </w:tc>
      </w:tr>
    </w:tbl>
    <w:p w14:paraId="359E106D" w14:textId="77777777" w:rsidR="005A435D" w:rsidRPr="00800234" w:rsidRDefault="005A435D" w:rsidP="00800234">
      <w:pPr>
        <w:rPr>
          <w:rFonts w:cs="Arial"/>
        </w:rPr>
      </w:pPr>
    </w:p>
    <w:p w14:paraId="0BE8E3DE" w14:textId="77777777" w:rsidR="005A435D" w:rsidRPr="00800234" w:rsidRDefault="005A435D" w:rsidP="00800234">
      <w:pPr>
        <w:rPr>
          <w:rFonts w:cs="Arial"/>
        </w:rPr>
      </w:pPr>
    </w:p>
    <w:p w14:paraId="007A6CF5" w14:textId="77777777" w:rsidR="00800234" w:rsidRDefault="00800234" w:rsidP="00800234">
      <w:pPr>
        <w:rPr>
          <w:rFonts w:cs="Arial"/>
          <w:u w:val="single"/>
        </w:rPr>
      </w:pPr>
    </w:p>
    <w:p w14:paraId="73B2940B" w14:textId="77777777" w:rsidR="00800234" w:rsidRDefault="00800234" w:rsidP="00800234">
      <w:pPr>
        <w:rPr>
          <w:rFonts w:cs="Arial"/>
          <w:u w:val="single"/>
        </w:rPr>
      </w:pPr>
    </w:p>
    <w:p w14:paraId="24E66E2C" w14:textId="77777777" w:rsidR="00800234" w:rsidRDefault="00800234" w:rsidP="00800234">
      <w:pPr>
        <w:rPr>
          <w:rFonts w:cs="Arial"/>
          <w:u w:val="single"/>
        </w:rPr>
      </w:pPr>
    </w:p>
    <w:p w14:paraId="371D5CE2" w14:textId="77777777" w:rsidR="00800234" w:rsidRDefault="00800234" w:rsidP="00800234">
      <w:pPr>
        <w:rPr>
          <w:rFonts w:cs="Arial"/>
          <w:u w:val="single"/>
        </w:rPr>
      </w:pPr>
    </w:p>
    <w:p w14:paraId="7C812E34" w14:textId="77777777" w:rsidR="00800234" w:rsidRDefault="00800234" w:rsidP="00800234">
      <w:pPr>
        <w:rPr>
          <w:rFonts w:cs="Arial"/>
          <w:u w:val="single"/>
        </w:rPr>
      </w:pPr>
    </w:p>
    <w:p w14:paraId="02D67482" w14:textId="77777777" w:rsidR="005A435D" w:rsidRPr="00800234" w:rsidRDefault="005A435D" w:rsidP="00800234">
      <w:pPr>
        <w:rPr>
          <w:rFonts w:cs="Arial"/>
          <w:b/>
        </w:rPr>
      </w:pPr>
      <w:r w:rsidRPr="00800234">
        <w:rPr>
          <w:rFonts w:cs="Arial"/>
          <w:b/>
        </w:rPr>
        <w:t>Voortgang maatregelen organisatie / planning</w:t>
      </w:r>
    </w:p>
    <w:tbl>
      <w:tblPr>
        <w:tblpPr w:leftFromText="141" w:rightFromText="141" w:vertAnchor="text" w:horzAnchor="margin" w:tblpY="12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7"/>
      </w:tblGrid>
      <w:tr w:rsidR="003F0A30" w:rsidRPr="00800234" w14:paraId="5B98ADAB" w14:textId="77777777" w:rsidTr="003F0A30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14:paraId="78405D30" w14:textId="77777777" w:rsidR="003F0A30" w:rsidRPr="00800234" w:rsidRDefault="003F0A30" w:rsidP="003F0A30">
            <w:pPr>
              <w:rPr>
                <w:rFonts w:cs="Arial"/>
                <w:b/>
              </w:rPr>
            </w:pPr>
            <w:r w:rsidRPr="00800234">
              <w:rPr>
                <w:rFonts w:cs="Arial"/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584402F5" w14:textId="77777777" w:rsidR="003F0A30" w:rsidRPr="00800234" w:rsidRDefault="003F0A30" w:rsidP="003F0A30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KPI 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B4C6E7"/>
          </w:tcPr>
          <w:p w14:paraId="44325FF9" w14:textId="77777777" w:rsidR="003F0A30" w:rsidRDefault="003F0A30" w:rsidP="003F0A30">
            <w:pPr>
              <w:rPr>
                <w:rFonts w:cs="Arial"/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3F0A30" w:rsidRPr="00800234" w14:paraId="66579296" w14:textId="77777777" w:rsidTr="003F0A30">
        <w:tc>
          <w:tcPr>
            <w:tcW w:w="4248" w:type="dxa"/>
            <w:shd w:val="clear" w:color="auto" w:fill="C5E0B3"/>
          </w:tcPr>
          <w:p w14:paraId="0B4B6DA3" w14:textId="77777777" w:rsidR="003F0A30" w:rsidRPr="00800234" w:rsidRDefault="003F0A30" w:rsidP="003F0A30">
            <w:pPr>
              <w:rPr>
                <w:rFonts w:cs="Arial"/>
              </w:rPr>
            </w:pPr>
            <w:r w:rsidRPr="00800234">
              <w:rPr>
                <w:rFonts w:cs="Arial"/>
              </w:rPr>
              <w:t>Stallen machines op locatie waar mogelijk</w:t>
            </w:r>
          </w:p>
        </w:tc>
        <w:tc>
          <w:tcPr>
            <w:tcW w:w="1276" w:type="dxa"/>
            <w:shd w:val="clear" w:color="auto" w:fill="C5E0B3"/>
          </w:tcPr>
          <w:p w14:paraId="67B9CAFF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5DAD8F19" w14:textId="77777777" w:rsidR="003F0A30" w:rsidRPr="009F724C" w:rsidRDefault="00D7592D" w:rsidP="003F0A30">
            <w:r>
              <w:t>Doorlopend</w:t>
            </w:r>
          </w:p>
        </w:tc>
      </w:tr>
      <w:tr w:rsidR="003F0A30" w:rsidRPr="00800234" w14:paraId="48845E36" w14:textId="77777777" w:rsidTr="003F0A30">
        <w:trPr>
          <w:trHeight w:val="177"/>
        </w:trPr>
        <w:tc>
          <w:tcPr>
            <w:tcW w:w="4248" w:type="dxa"/>
            <w:shd w:val="clear" w:color="auto" w:fill="C5E0B3"/>
          </w:tcPr>
          <w:p w14:paraId="489F82E5" w14:textId="77777777" w:rsidR="003F0A30" w:rsidRPr="00800234" w:rsidRDefault="003F0A30" w:rsidP="003F0A30">
            <w:pPr>
              <w:rPr>
                <w:rFonts w:cs="Arial"/>
              </w:rPr>
            </w:pPr>
            <w:r w:rsidRPr="00800234">
              <w:rPr>
                <w:rFonts w:cs="Arial"/>
                <w:lang w:val="nl-NL"/>
              </w:rPr>
              <w:t xml:space="preserve">Combineren van klussen om transport te verminderen </w:t>
            </w:r>
            <w:r w:rsidRPr="00800234">
              <w:rPr>
                <w:rFonts w:cs="Arial"/>
              </w:rPr>
              <w:t xml:space="preserve"> waar mogelijk</w:t>
            </w:r>
          </w:p>
        </w:tc>
        <w:tc>
          <w:tcPr>
            <w:tcW w:w="1276" w:type="dxa"/>
            <w:shd w:val="clear" w:color="auto" w:fill="C5E0B3"/>
          </w:tcPr>
          <w:p w14:paraId="2A6D7571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443F3941" w14:textId="77777777" w:rsidR="003F0A30" w:rsidRPr="009F724C" w:rsidRDefault="00D7592D" w:rsidP="003F0A30">
            <w:r>
              <w:t>Doorlopend</w:t>
            </w:r>
          </w:p>
        </w:tc>
      </w:tr>
      <w:tr w:rsidR="003F0A30" w:rsidRPr="00800234" w14:paraId="5A80C7DA" w14:textId="77777777" w:rsidTr="003F0A30">
        <w:trPr>
          <w:trHeight w:val="177"/>
        </w:trPr>
        <w:tc>
          <w:tcPr>
            <w:tcW w:w="4248" w:type="dxa"/>
            <w:shd w:val="clear" w:color="auto" w:fill="C5E0B3"/>
          </w:tcPr>
          <w:p w14:paraId="191F112A" w14:textId="77777777" w:rsidR="003F0A30" w:rsidRPr="00800234" w:rsidRDefault="003F0A30" w:rsidP="003F0A30">
            <w:pPr>
              <w:rPr>
                <w:rFonts w:cs="Arial"/>
                <w:lang w:val="nl-NL"/>
              </w:rPr>
            </w:pPr>
            <w:r w:rsidRPr="00800234">
              <w:rPr>
                <w:rFonts w:cs="Arial"/>
              </w:rPr>
              <w:t>Meer met dezelfde tractor doen waar mogelijk</w:t>
            </w:r>
          </w:p>
        </w:tc>
        <w:tc>
          <w:tcPr>
            <w:tcW w:w="1276" w:type="dxa"/>
            <w:shd w:val="clear" w:color="auto" w:fill="C5E0B3"/>
          </w:tcPr>
          <w:p w14:paraId="57E2400A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1DBF99EC" w14:textId="6A57F3C8" w:rsidR="003F0A30" w:rsidRPr="00800234" w:rsidRDefault="00975F02" w:rsidP="003F0A30">
            <w:pPr>
              <w:rPr>
                <w:rFonts w:cs="Arial"/>
              </w:rPr>
            </w:pPr>
            <w:r>
              <w:rPr>
                <w:rFonts w:cs="Arial"/>
              </w:rPr>
              <w:t>Doorlopend</w:t>
            </w:r>
          </w:p>
        </w:tc>
      </w:tr>
    </w:tbl>
    <w:p w14:paraId="197FDD39" w14:textId="77777777" w:rsidR="005A435D" w:rsidRPr="00800234" w:rsidRDefault="005A435D" w:rsidP="00800234">
      <w:pPr>
        <w:rPr>
          <w:rFonts w:cs="Arial"/>
        </w:rPr>
      </w:pPr>
    </w:p>
    <w:p w14:paraId="5956A42E" w14:textId="77777777" w:rsidR="005A435D" w:rsidRPr="00800234" w:rsidRDefault="005A435D" w:rsidP="00800234">
      <w:pPr>
        <w:rPr>
          <w:rFonts w:cs="Arial"/>
        </w:rPr>
      </w:pPr>
    </w:p>
    <w:p w14:paraId="6BE555B2" w14:textId="77777777" w:rsidR="005A435D" w:rsidRPr="00800234" w:rsidRDefault="005A435D" w:rsidP="00800234">
      <w:pPr>
        <w:rPr>
          <w:rFonts w:cs="Arial"/>
          <w:u w:val="single"/>
        </w:rPr>
      </w:pPr>
    </w:p>
    <w:p w14:paraId="58157776" w14:textId="77777777" w:rsidR="00800234" w:rsidRDefault="00800234" w:rsidP="00800234">
      <w:pPr>
        <w:rPr>
          <w:rFonts w:cs="Arial"/>
          <w:u w:val="single"/>
        </w:rPr>
      </w:pPr>
    </w:p>
    <w:p w14:paraId="4A94D5FD" w14:textId="77777777" w:rsidR="00800234" w:rsidRDefault="00800234" w:rsidP="00800234">
      <w:pPr>
        <w:rPr>
          <w:rFonts w:cs="Arial"/>
          <w:u w:val="single"/>
        </w:rPr>
      </w:pPr>
    </w:p>
    <w:p w14:paraId="4AE228DF" w14:textId="77777777" w:rsidR="00800234" w:rsidRDefault="00800234" w:rsidP="00800234">
      <w:pPr>
        <w:rPr>
          <w:rFonts w:cs="Arial"/>
          <w:u w:val="single"/>
        </w:rPr>
      </w:pPr>
    </w:p>
    <w:p w14:paraId="6146C44F" w14:textId="77777777" w:rsidR="00800234" w:rsidRDefault="00800234" w:rsidP="00800234">
      <w:pPr>
        <w:rPr>
          <w:rFonts w:cs="Arial"/>
          <w:u w:val="single"/>
        </w:rPr>
      </w:pPr>
    </w:p>
    <w:p w14:paraId="72E5E79C" w14:textId="77777777" w:rsidR="00800234" w:rsidRDefault="00800234" w:rsidP="00800234">
      <w:pPr>
        <w:rPr>
          <w:rFonts w:cs="Arial"/>
          <w:u w:val="single"/>
        </w:rPr>
      </w:pPr>
    </w:p>
    <w:p w14:paraId="78F32E80" w14:textId="77777777" w:rsidR="00800234" w:rsidRDefault="00800234" w:rsidP="00800234">
      <w:pPr>
        <w:rPr>
          <w:rFonts w:cs="Arial"/>
          <w:u w:val="single"/>
        </w:rPr>
      </w:pPr>
    </w:p>
    <w:p w14:paraId="244BD4D2" w14:textId="77777777" w:rsidR="005A435D" w:rsidRPr="00800234" w:rsidRDefault="005A435D" w:rsidP="00800234">
      <w:pPr>
        <w:rPr>
          <w:rFonts w:cs="Arial"/>
          <w:b/>
        </w:rPr>
      </w:pPr>
      <w:r w:rsidRPr="00800234">
        <w:rPr>
          <w:rFonts w:cs="Arial"/>
          <w:b/>
        </w:rPr>
        <w:t>Voortgang maatregelen opdrachtgevers / leveranciers</w:t>
      </w:r>
    </w:p>
    <w:tbl>
      <w:tblPr>
        <w:tblpPr w:leftFromText="141" w:rightFromText="141" w:vertAnchor="text" w:horzAnchor="margin" w:tblpY="12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7"/>
      </w:tblGrid>
      <w:tr w:rsidR="003F0A30" w:rsidRPr="00800234" w14:paraId="21E867A1" w14:textId="77777777" w:rsidTr="003F0A30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14:paraId="0C303A8F" w14:textId="77777777" w:rsidR="003F0A30" w:rsidRPr="00800234" w:rsidRDefault="003F0A30" w:rsidP="003F0A30">
            <w:pPr>
              <w:rPr>
                <w:rFonts w:cs="Arial"/>
                <w:b/>
              </w:rPr>
            </w:pPr>
            <w:r w:rsidRPr="00800234">
              <w:rPr>
                <w:rFonts w:cs="Arial"/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31433141" w14:textId="77777777" w:rsidR="003F0A30" w:rsidRPr="00800234" w:rsidRDefault="003F0A30" w:rsidP="003F0A30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KPI 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B4C6E7"/>
          </w:tcPr>
          <w:p w14:paraId="79C55204" w14:textId="77777777" w:rsidR="003F0A30" w:rsidRDefault="003F0A30" w:rsidP="003F0A30">
            <w:pPr>
              <w:rPr>
                <w:rFonts w:cs="Arial"/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3F0A30" w:rsidRPr="00800234" w14:paraId="3778993A" w14:textId="77777777" w:rsidTr="003F0A30">
        <w:tc>
          <w:tcPr>
            <w:tcW w:w="4248" w:type="dxa"/>
            <w:shd w:val="clear" w:color="auto" w:fill="C5E0B3"/>
          </w:tcPr>
          <w:p w14:paraId="6BDC4ED9" w14:textId="77777777" w:rsidR="003F0A30" w:rsidRPr="00800234" w:rsidRDefault="003F0A30" w:rsidP="003F0A30">
            <w:pPr>
              <w:rPr>
                <w:rFonts w:cs="Arial"/>
              </w:rPr>
            </w:pPr>
            <w:r w:rsidRPr="00800234">
              <w:rPr>
                <w:rFonts w:cs="Arial"/>
              </w:rPr>
              <w:t>Meer selecteren op CO2 gedrag</w:t>
            </w:r>
          </w:p>
        </w:tc>
        <w:tc>
          <w:tcPr>
            <w:tcW w:w="1276" w:type="dxa"/>
            <w:shd w:val="clear" w:color="auto" w:fill="C5E0B3"/>
          </w:tcPr>
          <w:p w14:paraId="7DC9BFFB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3FD708C7" w14:textId="77777777" w:rsidR="003F0A30" w:rsidRPr="009F724C" w:rsidRDefault="00D7592D" w:rsidP="003F0A30">
            <w:r>
              <w:t>Waar mogelijk</w:t>
            </w:r>
          </w:p>
        </w:tc>
      </w:tr>
      <w:tr w:rsidR="003F0A30" w:rsidRPr="00800234" w14:paraId="7558218B" w14:textId="77777777" w:rsidTr="003F0A30">
        <w:trPr>
          <w:trHeight w:val="177"/>
        </w:trPr>
        <w:tc>
          <w:tcPr>
            <w:tcW w:w="4248" w:type="dxa"/>
            <w:shd w:val="clear" w:color="auto" w:fill="C5E0B3"/>
          </w:tcPr>
          <w:p w14:paraId="289B253B" w14:textId="77777777" w:rsidR="003F0A30" w:rsidRPr="00800234" w:rsidRDefault="003F0A30" w:rsidP="003F0A30">
            <w:pPr>
              <w:rPr>
                <w:rFonts w:cs="Arial"/>
              </w:rPr>
            </w:pPr>
            <w:r w:rsidRPr="00800234">
              <w:rPr>
                <w:rFonts w:cs="Arial"/>
              </w:rPr>
              <w:t>Meer telefonisch en emailcontact, dan persoonlijk contact</w:t>
            </w:r>
          </w:p>
        </w:tc>
        <w:tc>
          <w:tcPr>
            <w:tcW w:w="1276" w:type="dxa"/>
            <w:shd w:val="clear" w:color="auto" w:fill="C5E0B3"/>
          </w:tcPr>
          <w:p w14:paraId="62F01622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2F8DFE0E" w14:textId="77777777" w:rsidR="003F0A30" w:rsidRPr="009F724C" w:rsidRDefault="00D7592D" w:rsidP="003F0A30">
            <w:r>
              <w:t>Waar mogelijk</w:t>
            </w:r>
          </w:p>
        </w:tc>
      </w:tr>
    </w:tbl>
    <w:p w14:paraId="510BD61E" w14:textId="77777777" w:rsidR="005A435D" w:rsidRPr="00800234" w:rsidRDefault="005A435D" w:rsidP="00800234">
      <w:pPr>
        <w:rPr>
          <w:rFonts w:cs="Arial"/>
        </w:rPr>
      </w:pPr>
    </w:p>
    <w:p w14:paraId="4E222A38" w14:textId="77777777" w:rsidR="005A435D" w:rsidRPr="00800234" w:rsidRDefault="005A435D" w:rsidP="00800234">
      <w:pPr>
        <w:rPr>
          <w:rFonts w:cs="Arial"/>
        </w:rPr>
      </w:pPr>
    </w:p>
    <w:p w14:paraId="0FBA80B6" w14:textId="77777777" w:rsidR="005A435D" w:rsidRPr="00800234" w:rsidRDefault="005A435D" w:rsidP="00800234">
      <w:pPr>
        <w:rPr>
          <w:rFonts w:cs="Arial"/>
        </w:rPr>
      </w:pPr>
    </w:p>
    <w:p w14:paraId="00E87BD8" w14:textId="77777777" w:rsidR="00800234" w:rsidRDefault="00800234" w:rsidP="00800234">
      <w:pPr>
        <w:rPr>
          <w:rFonts w:cs="Arial"/>
        </w:rPr>
      </w:pPr>
    </w:p>
    <w:p w14:paraId="71E3CA02" w14:textId="77777777" w:rsidR="00800234" w:rsidRDefault="00800234" w:rsidP="00800234">
      <w:pPr>
        <w:rPr>
          <w:rFonts w:cs="Arial"/>
        </w:rPr>
      </w:pPr>
    </w:p>
    <w:p w14:paraId="4AC9A5F0" w14:textId="77777777" w:rsidR="0054567F" w:rsidRDefault="0054567F" w:rsidP="0054567F">
      <w:pPr>
        <w:rPr>
          <w:rFonts w:cs="Arial"/>
          <w:b/>
        </w:rPr>
      </w:pPr>
    </w:p>
    <w:p w14:paraId="34EFCD44" w14:textId="77777777" w:rsidR="0054567F" w:rsidRPr="00800234" w:rsidRDefault="0054567F" w:rsidP="0054567F">
      <w:pPr>
        <w:rPr>
          <w:rFonts w:cs="Arial"/>
          <w:b/>
        </w:rPr>
      </w:pPr>
      <w:r w:rsidRPr="00800234">
        <w:rPr>
          <w:rFonts w:cs="Arial"/>
          <w:b/>
        </w:rPr>
        <w:t xml:space="preserve">Voortgang maatregelen </w:t>
      </w:r>
      <w:r>
        <w:rPr>
          <w:rFonts w:cs="Arial"/>
          <w:b/>
        </w:rPr>
        <w:t xml:space="preserve">projectlocaties </w:t>
      </w:r>
    </w:p>
    <w:tbl>
      <w:tblPr>
        <w:tblpPr w:leftFromText="141" w:rightFromText="141" w:vertAnchor="text" w:horzAnchor="margin" w:tblpY="12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7"/>
      </w:tblGrid>
      <w:tr w:rsidR="0054567F" w:rsidRPr="00800234" w14:paraId="1DC398B6" w14:textId="77777777" w:rsidTr="00277F6B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14:paraId="6EA284D0" w14:textId="77777777" w:rsidR="0054567F" w:rsidRPr="00800234" w:rsidRDefault="0054567F" w:rsidP="00277F6B">
            <w:pPr>
              <w:rPr>
                <w:rFonts w:cs="Arial"/>
                <w:b/>
              </w:rPr>
            </w:pPr>
            <w:r w:rsidRPr="00800234">
              <w:rPr>
                <w:rFonts w:cs="Arial"/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6BCE1AF8" w14:textId="77777777" w:rsidR="0054567F" w:rsidRPr="00800234" w:rsidRDefault="0054567F" w:rsidP="00277F6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KPI 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B4C6E7"/>
          </w:tcPr>
          <w:p w14:paraId="5CED7C3A" w14:textId="77777777" w:rsidR="0054567F" w:rsidRDefault="0054567F" w:rsidP="00277F6B">
            <w:pPr>
              <w:rPr>
                <w:rFonts w:cs="Arial"/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54567F" w:rsidRPr="00800234" w14:paraId="677152A5" w14:textId="77777777" w:rsidTr="00277F6B">
        <w:tc>
          <w:tcPr>
            <w:tcW w:w="4248" w:type="dxa"/>
            <w:shd w:val="clear" w:color="auto" w:fill="C5E0B3"/>
          </w:tcPr>
          <w:p w14:paraId="73C63736" w14:textId="77777777" w:rsidR="0054567F" w:rsidRPr="00800234" w:rsidRDefault="0054567F" w:rsidP="00277F6B">
            <w:pPr>
              <w:rPr>
                <w:rFonts w:cs="Arial"/>
              </w:rPr>
            </w:pPr>
            <w:r w:rsidRPr="000E0501">
              <w:rPr>
                <w:rFonts w:cs="Arial"/>
              </w:rPr>
              <w:t>Gebruik rijplaten waar mogelijk</w:t>
            </w:r>
          </w:p>
        </w:tc>
        <w:tc>
          <w:tcPr>
            <w:tcW w:w="1276" w:type="dxa"/>
            <w:shd w:val="clear" w:color="auto" w:fill="C5E0B3"/>
          </w:tcPr>
          <w:p w14:paraId="1640FC32" w14:textId="77777777" w:rsidR="0054567F" w:rsidRDefault="0054567F" w:rsidP="00277F6B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5617BB17" w14:textId="77777777" w:rsidR="0054567F" w:rsidRPr="009F724C" w:rsidRDefault="00D7592D" w:rsidP="00277F6B">
            <w:r>
              <w:t>Ja</w:t>
            </w:r>
          </w:p>
        </w:tc>
      </w:tr>
      <w:tr w:rsidR="0054567F" w:rsidRPr="00800234" w14:paraId="6C7E1E83" w14:textId="77777777" w:rsidTr="00277F6B">
        <w:trPr>
          <w:trHeight w:val="177"/>
        </w:trPr>
        <w:tc>
          <w:tcPr>
            <w:tcW w:w="4248" w:type="dxa"/>
            <w:shd w:val="clear" w:color="auto" w:fill="C5E0B3"/>
          </w:tcPr>
          <w:p w14:paraId="017C765C" w14:textId="77777777" w:rsidR="0054567F" w:rsidRPr="00800234" w:rsidRDefault="0054567F" w:rsidP="00277F6B">
            <w:pPr>
              <w:rPr>
                <w:rFonts w:cs="Arial"/>
              </w:rPr>
            </w:pPr>
          </w:p>
        </w:tc>
        <w:tc>
          <w:tcPr>
            <w:tcW w:w="1276" w:type="dxa"/>
            <w:shd w:val="clear" w:color="auto" w:fill="C5E0B3"/>
          </w:tcPr>
          <w:p w14:paraId="1ED568E9" w14:textId="77777777" w:rsidR="0054567F" w:rsidRDefault="0054567F" w:rsidP="00277F6B"/>
        </w:tc>
        <w:tc>
          <w:tcPr>
            <w:tcW w:w="3827" w:type="dxa"/>
            <w:shd w:val="clear" w:color="auto" w:fill="C5E0B3"/>
          </w:tcPr>
          <w:p w14:paraId="7C26830A" w14:textId="77777777" w:rsidR="0054567F" w:rsidRPr="009F724C" w:rsidRDefault="0054567F" w:rsidP="00277F6B"/>
        </w:tc>
      </w:tr>
      <w:bookmarkEnd w:id="8"/>
    </w:tbl>
    <w:p w14:paraId="3D658432" w14:textId="77777777" w:rsidR="00800234" w:rsidRDefault="00800234" w:rsidP="00800234">
      <w:pPr>
        <w:rPr>
          <w:rFonts w:cs="Arial"/>
        </w:rPr>
      </w:pPr>
    </w:p>
    <w:sectPr w:rsidR="00800234" w:rsidSect="000D7481">
      <w:headerReference w:type="even" r:id="rId7"/>
      <w:headerReference w:type="default" r:id="rId8"/>
      <w:footerReference w:type="default" r:id="rId9"/>
      <w:pgSz w:w="11907" w:h="16840" w:code="9"/>
      <w:pgMar w:top="1985" w:right="851" w:bottom="567" w:left="992" w:header="397" w:footer="397" w:gutter="0"/>
      <w:cols w:space="0" w:equalWidth="0">
        <w:col w:w="10064" w:space="0"/>
      </w:cols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C7B5E" w14:textId="77777777" w:rsidR="00DA17BC" w:rsidRDefault="00DA17BC">
      <w:r>
        <w:separator/>
      </w:r>
    </w:p>
  </w:endnote>
  <w:endnote w:type="continuationSeparator" w:id="0">
    <w:p w14:paraId="211ED90C" w14:textId="77777777" w:rsidR="00DA17BC" w:rsidRDefault="00DA1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"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A34AC" w14:textId="77777777" w:rsidR="000D7481" w:rsidRDefault="000D7481" w:rsidP="00381D01">
    <w:pPr>
      <w:pStyle w:val="Voettekst"/>
      <w:ind w:hanging="851"/>
    </w:pP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4B45D18" wp14:editId="76643D0E">
              <wp:simplePos x="0" y="0"/>
              <wp:positionH relativeFrom="column">
                <wp:posOffset>2180590</wp:posOffset>
              </wp:positionH>
              <wp:positionV relativeFrom="paragraph">
                <wp:posOffset>172720</wp:posOffset>
              </wp:positionV>
              <wp:extent cx="3028950" cy="283210"/>
              <wp:effectExtent l="0" t="0" r="0" b="0"/>
              <wp:wrapNone/>
              <wp:docPr id="19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283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9B868C" w14:textId="77777777" w:rsidR="000D7481" w:rsidRPr="00005B94" w:rsidRDefault="000D7481" w:rsidP="00DB72F2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Helvetica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©</w:t>
                          </w:r>
                          <w:r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Specialisten in groen, grond en infra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4B45D1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71.7pt;margin-top:13.6pt;width:238.5pt;height:22.3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" filled="f" stroked="f">
              <v:textbox style="mso-fit-shape-to-text:t">
                <w:txbxContent>
                  <w:p w14:paraId="189B868C" w14:textId="77777777" w:rsidR="000D7481" w:rsidRPr="00005B94" w:rsidRDefault="000D7481" w:rsidP="00DB72F2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cs="Helvetica"/>
                        <w:b/>
                        <w:color w:val="FFFFFF" w:themeColor="background1"/>
                        <w:sz w:val="24"/>
                        <w:szCs w:val="24"/>
                      </w:rPr>
                      <w:t>©</w:t>
                    </w:r>
                    <w:r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t xml:space="preserve"> Specialisten in groen, grond en infra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nl-NL"/>
      </w:rPr>
      <w:drawing>
        <wp:inline distT="0" distB="0" distL="0" distR="0" wp14:anchorId="7E872C08" wp14:editId="22B1291E">
          <wp:extent cx="6974840" cy="660400"/>
          <wp:effectExtent l="0" t="0" r="10160" b="0"/>
          <wp:docPr id="21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en voetnoot Cumela_Tekengebied 1 ko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4840" cy="66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638D50" w14:textId="77777777" w:rsidR="000D7481" w:rsidRDefault="000D748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2C809" w14:textId="77777777" w:rsidR="00DA17BC" w:rsidRDefault="00DA17BC">
      <w:r>
        <w:separator/>
      </w:r>
    </w:p>
  </w:footnote>
  <w:footnote w:type="continuationSeparator" w:id="0">
    <w:p w14:paraId="135900A1" w14:textId="77777777" w:rsidR="00DA17BC" w:rsidRDefault="00DA1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B3A16" w14:textId="77777777" w:rsidR="00090C7F" w:rsidRDefault="00090C7F">
    <w:pPr>
      <w:pStyle w:val="Koptekst"/>
      <w:framePr w:wrap="around" w:vAnchor="text" w:hAnchor="margin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0</w:t>
    </w:r>
    <w:r>
      <w:rPr>
        <w:rStyle w:val="Paginanummer"/>
      </w:rPr>
      <w:fldChar w:fldCharType="end"/>
    </w:r>
  </w:p>
  <w:p w14:paraId="09102421" w14:textId="77777777" w:rsidR="00090C7F" w:rsidRDefault="00090C7F">
    <w:pPr>
      <w:pStyle w:val="Koptekst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CDADD" w14:textId="77777777" w:rsidR="005B5052" w:rsidRDefault="005B5052" w:rsidP="00A50036">
    <w:pPr>
      <w:pStyle w:val="Koptekst"/>
      <w:ind w:right="-1135" w:hanging="851"/>
    </w:pP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0B4014B" wp14:editId="74A28384">
              <wp:simplePos x="0" y="0"/>
              <wp:positionH relativeFrom="column">
                <wp:posOffset>2216537</wp:posOffset>
              </wp:positionH>
              <wp:positionV relativeFrom="paragraph">
                <wp:posOffset>193151</wp:posOffset>
              </wp:positionV>
              <wp:extent cx="2663687" cy="283210"/>
              <wp:effectExtent l="0" t="0" r="0" b="6350"/>
              <wp:wrapNone/>
              <wp:docPr id="15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3687" cy="283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832145" w14:textId="77777777" w:rsidR="005B5052" w:rsidRPr="00564E3B" w:rsidRDefault="005B5052" w:rsidP="005B5052">
                          <w:pPr>
                            <w:jc w:val="center"/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>315.5 review reductiedoelstelli</w:t>
                          </w:r>
                          <w:r w:rsidR="005A435D"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>ng</w:t>
                          </w:r>
                          <w:r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>en</w:t>
                          </w:r>
                        </w:p>
                        <w:p w14:paraId="1E9FFE7A" w14:textId="77777777" w:rsidR="005B5052" w:rsidRPr="00005B94" w:rsidRDefault="005B5052" w:rsidP="00005B94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0B4014B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174.55pt;margin-top:15.2pt;width:209.75pt;height:22.3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" filled="f" stroked="f">
              <v:textbox style="mso-fit-shape-to-text:t">
                <w:txbxContent>
                  <w:p w14:paraId="01832145" w14:textId="77777777" w:rsidR="005B5052" w:rsidRPr="00564E3B" w:rsidRDefault="005B5052" w:rsidP="005B5052">
                    <w:pPr>
                      <w:jc w:val="center"/>
                      <w:rPr>
                        <w:b/>
                        <w:color w:val="FFFFFF"/>
                        <w:sz w:val="24"/>
                        <w:szCs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szCs w:val="24"/>
                      </w:rPr>
                      <w:t>315.5 review reductiedoelstelli</w:t>
                    </w:r>
                    <w:r w:rsidR="005A435D">
                      <w:rPr>
                        <w:b/>
                        <w:color w:val="FFFFFF"/>
                        <w:sz w:val="24"/>
                        <w:szCs w:val="24"/>
                      </w:rPr>
                      <w:t>ng</w:t>
                    </w:r>
                    <w:r>
                      <w:rPr>
                        <w:b/>
                        <w:color w:val="FFFFFF"/>
                        <w:sz w:val="24"/>
                        <w:szCs w:val="24"/>
                      </w:rPr>
                      <w:t>en</w:t>
                    </w:r>
                  </w:p>
                  <w:p w14:paraId="1E9FFE7A" w14:textId="77777777" w:rsidR="005B5052" w:rsidRPr="00005B94" w:rsidRDefault="005B5052" w:rsidP="00005B94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99C6707" wp14:editId="202925A0">
              <wp:simplePos x="0" y="0"/>
              <wp:positionH relativeFrom="column">
                <wp:posOffset>-542925</wp:posOffset>
              </wp:positionH>
              <wp:positionV relativeFrom="paragraph">
                <wp:posOffset>266065</wp:posOffset>
              </wp:positionV>
              <wp:extent cx="2476500" cy="283210"/>
              <wp:effectExtent l="0" t="0" r="0" b="0"/>
              <wp:wrapNone/>
              <wp:docPr id="16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283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cs="Arial"/>
                              <w:b/>
                              <w:color w:val="7F7F7F" w:themeColor="text1" w:themeTint="80"/>
                              <w:sz w:val="24"/>
                              <w:szCs w:val="24"/>
                            </w:rPr>
                            <w:alias w:val="Auteur"/>
                            <w:tag w:val=""/>
                            <w:id w:val="665900138"/>
                            <w:placeholder>
                              <w:docPart w:val="AA0FC908F286434DB4A95F887064E146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3F7916BE" w14:textId="77777777" w:rsidR="005B5052" w:rsidRPr="007F3F5D" w:rsidRDefault="00154015" w:rsidP="00C02155">
                              <w:pPr>
                                <w:jc w:val="right"/>
                                <w:rPr>
                                  <w:rFonts w:cs="Arial"/>
                                  <w:b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  <w:t>Loon- en Grondverzetbeddrijf Smits BV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99C6707" id="_x0000_s1027" type="#_x0000_t202" style="position:absolute;margin-left:-42.75pt;margin-top:20.95pt;width:195pt;height:22.3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" filled="f" stroked="f">
              <v:textbox style="mso-fit-shape-to-text:t">
                <w:txbxContent>
                  <w:sdt>
                    <w:sdtPr>
                      <w:rPr>
                        <w:rFonts w:cs="Arial"/>
                        <w:b/>
                        <w:color w:val="7F7F7F" w:themeColor="text1" w:themeTint="80"/>
                        <w:sz w:val="24"/>
                        <w:szCs w:val="24"/>
                      </w:rPr>
                      <w:alias w:val="Auteur"/>
                      <w:tag w:val=""/>
                      <w:id w:val="665900138"/>
                      <w:placeholder>
                        <w:docPart w:val="AA0FC908F286434DB4A95F887064E146"/>
                      </w:placeholder>
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<w:text/>
                    </w:sdtPr>
                    <w:sdtContent>
                      <w:p w14:paraId="3F7916BE" w14:textId="77777777" w:rsidR="005B5052" w:rsidRPr="007F3F5D" w:rsidRDefault="00154015" w:rsidP="00C02155">
                        <w:pPr>
                          <w:jc w:val="right"/>
                          <w:rPr>
                            <w:rFonts w:cs="Arial"/>
                            <w:b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  <w:sz w:val="24"/>
                            <w:szCs w:val="24"/>
                          </w:rPr>
                          <w:t>Loon- en Grondverzetbeddrijf Smits BV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59539CC" wp14:editId="28D73CAC">
              <wp:simplePos x="0" y="0"/>
              <wp:positionH relativeFrom="column">
                <wp:posOffset>5101590</wp:posOffset>
              </wp:positionH>
              <wp:positionV relativeFrom="paragraph">
                <wp:posOffset>396240</wp:posOffset>
              </wp:positionV>
              <wp:extent cx="1210945" cy="267970"/>
              <wp:effectExtent l="0" t="0" r="0" b="11430"/>
              <wp:wrapNone/>
              <wp:docPr id="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2679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1786AF" w14:textId="77777777" w:rsidR="005B5052" w:rsidRPr="00381D01" w:rsidRDefault="005B5052">
                          <w:pPr>
                            <w:rPr>
                              <w:color w:val="FFFFFF" w:themeColor="background1"/>
                            </w:rPr>
                          </w:pPr>
                          <w:r w:rsidRPr="00381D01">
                            <w:rPr>
                              <w:color w:val="FFFFFF" w:themeColor="background1"/>
                            </w:rPr>
                            <w:t xml:space="preserve">Pagina </w: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instrText>PAGE  \* Arabic  \* MERGEFORMAT</w:instrTex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D7592D">
                            <w:rPr>
                              <w:b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end"/>
                          </w:r>
                          <w:r w:rsidRPr="00381D01">
                            <w:rPr>
                              <w:color w:val="FFFFFF" w:themeColor="background1"/>
                            </w:rPr>
                            <w:t xml:space="preserve"> van </w: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instrText>NUMPAGES  \* Arabic  \* MERGEFORMAT</w:instrTex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D7592D">
                            <w:rPr>
                              <w:b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59539CC" id="_x0000_s1028" type="#_x0000_t202" style="position:absolute;margin-left:401.7pt;margin-top:31.2pt;width:95.35pt;height:21.1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" filled="f" stroked="f">
              <v:textbox style="mso-fit-shape-to-text:t">
                <w:txbxContent>
                  <w:p w14:paraId="401786AF" w14:textId="77777777" w:rsidR="005B5052" w:rsidRPr="00381D01" w:rsidRDefault="005B5052">
                    <w:pPr>
                      <w:rPr>
                        <w:color w:val="FFFFFF" w:themeColor="background1"/>
                      </w:rPr>
                    </w:pPr>
                    <w:r w:rsidRPr="00381D01">
                      <w:rPr>
                        <w:color w:val="FFFFFF" w:themeColor="background1"/>
                      </w:rPr>
                      <w:t xml:space="preserve">Pagina </w: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begin"/>
                    </w:r>
                    <w:r w:rsidRPr="00381D01">
                      <w:rPr>
                        <w:b/>
                        <w:color w:val="FFFFFF" w:themeColor="background1"/>
                      </w:rPr>
                      <w:instrText>PAGE  \* Arabic  \* MERGEFORMAT</w:instrTex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separate"/>
                    </w:r>
                    <w:r w:rsidR="00D7592D">
                      <w:rPr>
                        <w:b/>
                        <w:noProof/>
                        <w:color w:val="FFFFFF" w:themeColor="background1"/>
                      </w:rPr>
                      <w:t>2</w: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end"/>
                    </w:r>
                    <w:r w:rsidRPr="00381D01">
                      <w:rPr>
                        <w:color w:val="FFFFFF" w:themeColor="background1"/>
                      </w:rPr>
                      <w:t xml:space="preserve"> van </w: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begin"/>
                    </w:r>
                    <w:r w:rsidRPr="00381D01">
                      <w:rPr>
                        <w:b/>
                        <w:color w:val="FFFFFF" w:themeColor="background1"/>
                      </w:rPr>
                      <w:instrText>NUMPAGES  \* Arabic  \* MERGEFORMAT</w:instrTex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separate"/>
                    </w:r>
                    <w:r w:rsidR="00D7592D">
                      <w:rPr>
                        <w:b/>
                        <w:noProof/>
                        <w:color w:val="FFFFFF" w:themeColor="background1"/>
                      </w:rPr>
                      <w:t>2</w: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3F6C19" wp14:editId="7022DE36">
              <wp:simplePos x="0" y="0"/>
              <wp:positionH relativeFrom="column">
                <wp:posOffset>5101590</wp:posOffset>
              </wp:positionH>
              <wp:positionV relativeFrom="paragraph">
                <wp:posOffset>125730</wp:posOffset>
              </wp:positionV>
              <wp:extent cx="1210945" cy="267970"/>
              <wp:effectExtent l="0" t="0" r="0" b="11430"/>
              <wp:wrapNone/>
              <wp:docPr id="18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2679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2D5F" w14:textId="2A2675DD" w:rsidR="005B5052" w:rsidRPr="00381D01" w:rsidRDefault="00154015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D</w:t>
                          </w:r>
                          <w:r w:rsidR="005A435D">
                            <w:rPr>
                              <w:color w:val="FFFFFF" w:themeColor="background1"/>
                            </w:rPr>
                            <w:t>e</w:t>
                          </w:r>
                          <w:r>
                            <w:rPr>
                              <w:color w:val="FFFFFF" w:themeColor="background1"/>
                            </w:rPr>
                            <w:t>c</w:t>
                          </w:r>
                          <w:r w:rsidR="005A435D">
                            <w:rPr>
                              <w:color w:val="FFFFFF" w:themeColor="background1"/>
                            </w:rPr>
                            <w:t>ember</w:t>
                          </w:r>
                          <w:r w:rsidR="005B5052">
                            <w:rPr>
                              <w:color w:val="FFFFFF" w:themeColor="background1"/>
                            </w:rPr>
                            <w:t xml:space="preserve"> 20</w:t>
                          </w:r>
                          <w:r w:rsidR="00D42CC9">
                            <w:rPr>
                              <w:color w:val="FFFFFF" w:themeColor="background1"/>
                            </w:rPr>
                            <w:t>2</w:t>
                          </w:r>
                          <w:r w:rsidR="00475147">
                            <w:rPr>
                              <w:color w:val="FFFFFF" w:themeColor="background1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43F6C1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01.7pt;margin-top:9.9pt;width:95.35pt;height:21.1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" filled="f" stroked="f">
              <v:textbox style="mso-fit-shape-to-text:t">
                <w:txbxContent>
                  <w:p w14:paraId="6D142D5F" w14:textId="2A2675DD" w:rsidR="005B5052" w:rsidRPr="00381D01" w:rsidRDefault="00154015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D</w:t>
                    </w:r>
                    <w:r w:rsidR="005A435D">
                      <w:rPr>
                        <w:color w:val="FFFFFF" w:themeColor="background1"/>
                      </w:rPr>
                      <w:t>e</w:t>
                    </w:r>
                    <w:r>
                      <w:rPr>
                        <w:color w:val="FFFFFF" w:themeColor="background1"/>
                      </w:rPr>
                      <w:t>c</w:t>
                    </w:r>
                    <w:r w:rsidR="005A435D">
                      <w:rPr>
                        <w:color w:val="FFFFFF" w:themeColor="background1"/>
                      </w:rPr>
                      <w:t>ember</w:t>
                    </w:r>
                    <w:r w:rsidR="005B5052">
                      <w:rPr>
                        <w:color w:val="FFFFFF" w:themeColor="background1"/>
                      </w:rPr>
                      <w:t xml:space="preserve"> 20</w:t>
                    </w:r>
                    <w:r w:rsidR="00D42CC9">
                      <w:rPr>
                        <w:color w:val="FFFFFF" w:themeColor="background1"/>
                      </w:rPr>
                      <w:t>2</w:t>
                    </w:r>
                    <w:r w:rsidR="00475147">
                      <w:rPr>
                        <w:color w:val="FFFFFF" w:themeColor="background1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Pr="00C279F5">
      <w:rPr>
        <w:noProof/>
        <w:lang w:val="nl-NL"/>
      </w:rPr>
      <w:drawing>
        <wp:inline distT="0" distB="0" distL="0" distR="0" wp14:anchorId="04B3A360" wp14:editId="7A8F40C2">
          <wp:extent cx="6974840" cy="778510"/>
          <wp:effectExtent l="0" t="0" r="10160" b="8890"/>
          <wp:docPr id="20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en voetnoot Cumela_Tekengebied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9526" cy="779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45556F" w14:textId="77777777" w:rsidR="00090C7F" w:rsidRDefault="00090C7F">
    <w:pPr>
      <w:pStyle w:val="Koptekst"/>
      <w:spacing w:line="20" w:lineRule="exact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B4BFA"/>
    <w:multiLevelType w:val="hybridMultilevel"/>
    <w:tmpl w:val="DF06701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350F70"/>
    <w:multiLevelType w:val="singleLevel"/>
    <w:tmpl w:val="993051A4"/>
    <w:lvl w:ilvl="0">
      <w:start w:val="1"/>
      <w:numFmt w:val="decimal"/>
      <w:lvlText w:val="%1. "/>
      <w:lvlJc w:val="left"/>
      <w:pPr>
        <w:tabs>
          <w:tab w:val="num" w:pos="612"/>
        </w:tabs>
        <w:ind w:left="612" w:hanging="567"/>
      </w:pPr>
      <w:rPr>
        <w:rFonts w:ascii="Univers" w:hAnsi="Univers" w:hint="default"/>
        <w:b/>
        <w:i w:val="0"/>
        <w:sz w:val="20"/>
        <w:u w:val="none"/>
      </w:rPr>
    </w:lvl>
  </w:abstractNum>
  <w:abstractNum w:abstractNumId="2" w15:restartNumberingAfterBreak="0">
    <w:nsid w:val="15BF0257"/>
    <w:multiLevelType w:val="hybridMultilevel"/>
    <w:tmpl w:val="4A284666"/>
    <w:lvl w:ilvl="0" w:tplc="3C4ED014"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43C83"/>
    <w:multiLevelType w:val="hybridMultilevel"/>
    <w:tmpl w:val="B3AE942C"/>
    <w:lvl w:ilvl="0" w:tplc="F7EA97D6">
      <w:start w:val="1"/>
      <w:numFmt w:val="bullet"/>
      <w:pStyle w:val="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5F7A8D"/>
    <w:multiLevelType w:val="hybridMultilevel"/>
    <w:tmpl w:val="9B3CF4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7A14CF"/>
    <w:multiLevelType w:val="hybridMultilevel"/>
    <w:tmpl w:val="ED48606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33410"/>
    <w:multiLevelType w:val="hybridMultilevel"/>
    <w:tmpl w:val="1FC41CCE"/>
    <w:lvl w:ilvl="0" w:tplc="E12627DA">
      <w:start w:val="3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F410FF"/>
    <w:multiLevelType w:val="hybridMultilevel"/>
    <w:tmpl w:val="114E381E"/>
    <w:lvl w:ilvl="0" w:tplc="367EF824">
      <w:start w:val="1"/>
      <w:numFmt w:val="decimal"/>
      <w:pStyle w:val="Kop4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987A0D54">
      <w:start w:val="1"/>
      <w:numFmt w:val="bullet"/>
      <w:lvlText w:val=""/>
      <w:lvlJc w:val="left"/>
      <w:pPr>
        <w:tabs>
          <w:tab w:val="num" w:pos="927"/>
        </w:tabs>
        <w:ind w:left="924" w:hanging="357"/>
      </w:pPr>
      <w:rPr>
        <w:rFonts w:ascii="Symbol" w:eastAsia="Times New Roman" w:hAnsi="Symbol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CB076B6"/>
    <w:multiLevelType w:val="multilevel"/>
    <w:tmpl w:val="ED486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70802"/>
    <w:multiLevelType w:val="hybridMultilevel"/>
    <w:tmpl w:val="C6C85E68"/>
    <w:lvl w:ilvl="0" w:tplc="12B0436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55A79"/>
    <w:multiLevelType w:val="hybridMultilevel"/>
    <w:tmpl w:val="4A284666"/>
    <w:lvl w:ilvl="0" w:tplc="6BF032AC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D5976"/>
    <w:multiLevelType w:val="hybridMultilevel"/>
    <w:tmpl w:val="A27A8AC8"/>
    <w:lvl w:ilvl="0" w:tplc="12B0436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9D680A"/>
    <w:multiLevelType w:val="hybridMultilevel"/>
    <w:tmpl w:val="8A6821F0"/>
    <w:lvl w:ilvl="0" w:tplc="B532C30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B9BC0B66">
      <w:start w:val="2"/>
      <w:numFmt w:val="bullet"/>
      <w:lvlText w:val=""/>
      <w:lvlJc w:val="left"/>
      <w:pPr>
        <w:tabs>
          <w:tab w:val="num" w:pos="1785"/>
        </w:tabs>
        <w:ind w:left="1785" w:hanging="705"/>
      </w:pPr>
      <w:rPr>
        <w:rFonts w:ascii="Symbol" w:eastAsia="Times New Roman" w:hAnsi="Symbol" w:cs="Times New Roman" w:hint="default"/>
      </w:rPr>
    </w:lvl>
    <w:lvl w:ilvl="2" w:tplc="73A4C2FE">
      <w:start w:val="3"/>
      <w:numFmt w:val="decimal"/>
      <w:lvlText w:val="%3"/>
      <w:lvlJc w:val="left"/>
      <w:pPr>
        <w:tabs>
          <w:tab w:val="num" w:pos="2685"/>
        </w:tabs>
        <w:ind w:left="2685" w:hanging="705"/>
      </w:pPr>
      <w:rPr>
        <w:rFonts w:hint="default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1416E3"/>
    <w:multiLevelType w:val="hybridMultilevel"/>
    <w:tmpl w:val="4E78C2DC"/>
    <w:lvl w:ilvl="0" w:tplc="EA0C8B4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38999371">
    <w:abstractNumId w:val="1"/>
  </w:num>
  <w:num w:numId="2" w16cid:durableId="1913002355">
    <w:abstractNumId w:val="12"/>
  </w:num>
  <w:num w:numId="3" w16cid:durableId="1010645050">
    <w:abstractNumId w:val="10"/>
  </w:num>
  <w:num w:numId="4" w16cid:durableId="2031951419">
    <w:abstractNumId w:val="2"/>
  </w:num>
  <w:num w:numId="5" w16cid:durableId="318509644">
    <w:abstractNumId w:val="7"/>
  </w:num>
  <w:num w:numId="6" w16cid:durableId="561328786">
    <w:abstractNumId w:val="5"/>
  </w:num>
  <w:num w:numId="7" w16cid:durableId="264650615">
    <w:abstractNumId w:val="8"/>
  </w:num>
  <w:num w:numId="8" w16cid:durableId="935406614">
    <w:abstractNumId w:val="13"/>
  </w:num>
  <w:num w:numId="9" w16cid:durableId="839389501">
    <w:abstractNumId w:val="6"/>
  </w:num>
  <w:num w:numId="10" w16cid:durableId="915281343">
    <w:abstractNumId w:val="3"/>
  </w:num>
  <w:num w:numId="11" w16cid:durableId="280381077">
    <w:abstractNumId w:val="4"/>
  </w:num>
  <w:num w:numId="12" w16cid:durableId="636642453">
    <w:abstractNumId w:val="0"/>
  </w:num>
  <w:num w:numId="13" w16cid:durableId="1165784609">
    <w:abstractNumId w:val="9"/>
  </w:num>
  <w:num w:numId="14" w16cid:durableId="138883998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BA1"/>
    <w:rsid w:val="00015517"/>
    <w:rsid w:val="00084FA3"/>
    <w:rsid w:val="00090C7F"/>
    <w:rsid w:val="000D3545"/>
    <w:rsid w:val="000D7481"/>
    <w:rsid w:val="00154015"/>
    <w:rsid w:val="001870F5"/>
    <w:rsid w:val="001977A2"/>
    <w:rsid w:val="001A5A2B"/>
    <w:rsid w:val="001C01F7"/>
    <w:rsid w:val="001E4BA1"/>
    <w:rsid w:val="001E720A"/>
    <w:rsid w:val="002078F4"/>
    <w:rsid w:val="00310A5B"/>
    <w:rsid w:val="00311212"/>
    <w:rsid w:val="00383CE7"/>
    <w:rsid w:val="003B3A61"/>
    <w:rsid w:val="003F0A30"/>
    <w:rsid w:val="00402CC1"/>
    <w:rsid w:val="00475147"/>
    <w:rsid w:val="004B1941"/>
    <w:rsid w:val="004F1D0A"/>
    <w:rsid w:val="0050753A"/>
    <w:rsid w:val="00513EC0"/>
    <w:rsid w:val="0054567F"/>
    <w:rsid w:val="00555A35"/>
    <w:rsid w:val="005A435D"/>
    <w:rsid w:val="005B5052"/>
    <w:rsid w:val="005C66F3"/>
    <w:rsid w:val="005E035C"/>
    <w:rsid w:val="00610554"/>
    <w:rsid w:val="00631CBE"/>
    <w:rsid w:val="006718B2"/>
    <w:rsid w:val="00673930"/>
    <w:rsid w:val="00684122"/>
    <w:rsid w:val="006A2E15"/>
    <w:rsid w:val="006B31BB"/>
    <w:rsid w:val="006D3AE0"/>
    <w:rsid w:val="0073447D"/>
    <w:rsid w:val="00773001"/>
    <w:rsid w:val="00775BFF"/>
    <w:rsid w:val="00781BC3"/>
    <w:rsid w:val="007939F4"/>
    <w:rsid w:val="0079730C"/>
    <w:rsid w:val="007F3F2F"/>
    <w:rsid w:val="007F3F5D"/>
    <w:rsid w:val="00800234"/>
    <w:rsid w:val="00843A9E"/>
    <w:rsid w:val="00847BF6"/>
    <w:rsid w:val="008A0442"/>
    <w:rsid w:val="008B7D5D"/>
    <w:rsid w:val="008D498C"/>
    <w:rsid w:val="008D511C"/>
    <w:rsid w:val="008E02C8"/>
    <w:rsid w:val="00911880"/>
    <w:rsid w:val="00975F02"/>
    <w:rsid w:val="00987900"/>
    <w:rsid w:val="009D10CE"/>
    <w:rsid w:val="009D5A2C"/>
    <w:rsid w:val="009F67DC"/>
    <w:rsid w:val="00A170FD"/>
    <w:rsid w:val="00A4244B"/>
    <w:rsid w:val="00A57E42"/>
    <w:rsid w:val="00A61516"/>
    <w:rsid w:val="00A65B69"/>
    <w:rsid w:val="00A73406"/>
    <w:rsid w:val="00A928A1"/>
    <w:rsid w:val="00A94A17"/>
    <w:rsid w:val="00AA3BC7"/>
    <w:rsid w:val="00AD5262"/>
    <w:rsid w:val="00B174ED"/>
    <w:rsid w:val="00B26CF7"/>
    <w:rsid w:val="00B364EE"/>
    <w:rsid w:val="00B845FE"/>
    <w:rsid w:val="00C26962"/>
    <w:rsid w:val="00C3471E"/>
    <w:rsid w:val="00C37193"/>
    <w:rsid w:val="00C75414"/>
    <w:rsid w:val="00C761F2"/>
    <w:rsid w:val="00C86A78"/>
    <w:rsid w:val="00CA4D34"/>
    <w:rsid w:val="00CC19B2"/>
    <w:rsid w:val="00CF44E3"/>
    <w:rsid w:val="00D310EE"/>
    <w:rsid w:val="00D42CC9"/>
    <w:rsid w:val="00D7592D"/>
    <w:rsid w:val="00DA17BC"/>
    <w:rsid w:val="00DA37DA"/>
    <w:rsid w:val="00DC313C"/>
    <w:rsid w:val="00E4187D"/>
    <w:rsid w:val="00E70F12"/>
    <w:rsid w:val="00E765DA"/>
    <w:rsid w:val="00EE151C"/>
    <w:rsid w:val="00F229D7"/>
    <w:rsid w:val="00F33A89"/>
    <w:rsid w:val="00F34910"/>
    <w:rsid w:val="00F51EF6"/>
    <w:rsid w:val="00FA34CC"/>
    <w:rsid w:val="00FC6A85"/>
    <w:rsid w:val="00FE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45573C"/>
  <w15:chartTrackingRefBased/>
  <w15:docId w15:val="{596E80C2-6C1D-4001-821E-4D30CEA91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nl"/>
    </w:rPr>
  </w:style>
  <w:style w:type="paragraph" w:styleId="Kop1">
    <w:name w:val="heading 1"/>
    <w:basedOn w:val="Standaard"/>
    <w:next w:val="Standaard"/>
    <w:qFormat/>
    <w:pPr>
      <w:keepNext/>
      <w:tabs>
        <w:tab w:val="left" w:pos="454"/>
        <w:tab w:val="center" w:pos="2552"/>
        <w:tab w:val="center" w:pos="5670"/>
        <w:tab w:val="center" w:pos="8505"/>
      </w:tabs>
      <w:spacing w:line="480" w:lineRule="auto"/>
      <w:jc w:val="center"/>
      <w:outlineLvl w:val="0"/>
    </w:pPr>
    <w:rPr>
      <w:b/>
      <w:u w:val="single"/>
    </w:rPr>
  </w:style>
  <w:style w:type="paragraph" w:styleId="Kop2">
    <w:name w:val="heading 2"/>
    <w:basedOn w:val="Standaard"/>
    <w:next w:val="Standaard"/>
    <w:link w:val="Kop2Char"/>
    <w:semiHidden/>
    <w:unhideWhenUsed/>
    <w:qFormat/>
    <w:rsid w:val="00E4187D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Kop4">
    <w:name w:val="heading 4"/>
    <w:basedOn w:val="Standaard"/>
    <w:next w:val="Standaard"/>
    <w:qFormat/>
    <w:pPr>
      <w:keepNext/>
      <w:numPr>
        <w:numId w:val="5"/>
      </w:numPr>
      <w:outlineLvl w:val="3"/>
    </w:pPr>
    <w:rPr>
      <w:b/>
      <w:bCs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pPr>
      <w:tabs>
        <w:tab w:val="center" w:pos="4536"/>
        <w:tab w:val="right" w:pos="9072"/>
      </w:tabs>
    </w:pPr>
  </w:style>
  <w:style w:type="character" w:styleId="Paginanummer">
    <w:name w:val="page number"/>
    <w:rPr>
      <w:rFonts w:ascii="Arial" w:hAnsi="Arial"/>
      <w:sz w:val="18"/>
    </w:rPr>
  </w:style>
  <w:style w:type="character" w:styleId="Hyperlink">
    <w:name w:val="Hyperlink"/>
    <w:rPr>
      <w:rFonts w:ascii="Arial" w:hAnsi="Arial"/>
      <w:color w:val="0000FF"/>
      <w:u w:val="single"/>
    </w:rPr>
  </w:style>
  <w:style w:type="paragraph" w:styleId="Macroteks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kopje">
    <w:name w:val="kopje"/>
    <w:basedOn w:val="Standaard"/>
    <w:next w:val="Standaard"/>
    <w:pPr>
      <w:tabs>
        <w:tab w:val="left" w:pos="567"/>
      </w:tabs>
    </w:pPr>
    <w:rPr>
      <w:b/>
    </w:rPr>
  </w:style>
  <w:style w:type="paragraph" w:styleId="Plattetekst">
    <w:name w:val="Body Text"/>
    <w:basedOn w:val="Standaard"/>
    <w:pPr>
      <w:tabs>
        <w:tab w:val="left" w:pos="454"/>
        <w:tab w:val="center" w:pos="2552"/>
        <w:tab w:val="center" w:pos="5670"/>
        <w:tab w:val="center" w:pos="8505"/>
      </w:tabs>
      <w:spacing w:line="480" w:lineRule="auto"/>
      <w:jc w:val="center"/>
    </w:pPr>
    <w:rPr>
      <w:b/>
      <w:caps/>
    </w:rPr>
  </w:style>
  <w:style w:type="paragraph" w:customStyle="1" w:styleId="Inspringen">
    <w:name w:val="Inspringen"/>
    <w:basedOn w:val="Standaard"/>
    <w:pPr>
      <w:ind w:left="567" w:right="567"/>
    </w:pPr>
  </w:style>
  <w:style w:type="table" w:styleId="Tabelraster">
    <w:name w:val="Table Grid"/>
    <w:basedOn w:val="Standaardtabel"/>
    <w:rsid w:val="00015517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link w:val="Kop2"/>
    <w:semiHidden/>
    <w:rsid w:val="00E4187D"/>
    <w:rPr>
      <w:rFonts w:ascii="Calibri Light" w:eastAsia="Times New Roman" w:hAnsi="Calibri Light" w:cs="Times New Roman"/>
      <w:b/>
      <w:bCs/>
      <w:i/>
      <w:iCs/>
      <w:sz w:val="28"/>
      <w:szCs w:val="28"/>
      <w:lang w:val="nl"/>
    </w:rPr>
  </w:style>
  <w:style w:type="paragraph" w:customStyle="1" w:styleId="Bulleted">
    <w:name w:val="Bulleted"/>
    <w:aliases w:val="Symbol (symbol),Left:  0&quot;,Hanging:  0,25&quot;"/>
    <w:basedOn w:val="Standaard"/>
    <w:rsid w:val="00E4187D"/>
    <w:pPr>
      <w:numPr>
        <w:numId w:val="10"/>
      </w:numPr>
      <w:overflowPunct/>
      <w:autoSpaceDE/>
      <w:autoSpaceDN/>
      <w:adjustRightInd/>
      <w:spacing w:after="200" w:line="276" w:lineRule="auto"/>
      <w:contextualSpacing/>
      <w:textAlignment w:val="auto"/>
    </w:pPr>
    <w:rPr>
      <w:rFonts w:cs="Arial"/>
      <w:sz w:val="18"/>
      <w:szCs w:val="18"/>
      <w:lang w:val="nl-NL" w:eastAsia="en-US"/>
    </w:rPr>
  </w:style>
  <w:style w:type="character" w:customStyle="1" w:styleId="KoptekstChar">
    <w:name w:val="Koptekst Char"/>
    <w:link w:val="Koptekst"/>
    <w:uiPriority w:val="99"/>
    <w:rsid w:val="004F1D0A"/>
    <w:rPr>
      <w:rFonts w:ascii="Arial" w:hAnsi="Arial"/>
      <w:lang w:val="nl"/>
    </w:rPr>
  </w:style>
  <w:style w:type="character" w:customStyle="1" w:styleId="VoettekstChar">
    <w:name w:val="Voettekst Char"/>
    <w:basedOn w:val="Standaardalinea-lettertype"/>
    <w:link w:val="Voettekst"/>
    <w:rsid w:val="000D7481"/>
    <w:rPr>
      <w:rFonts w:ascii="Arial" w:hAnsi="Arial"/>
      <w:lang w:val="nl"/>
    </w:rPr>
  </w:style>
  <w:style w:type="character" w:styleId="Tekstvantijdelijkeaanduiding">
    <w:name w:val="Placeholder Text"/>
    <w:basedOn w:val="Standaardalinea-lettertype"/>
    <w:uiPriority w:val="99"/>
    <w:semiHidden/>
    <w:rsid w:val="005E035C"/>
    <w:rPr>
      <w:color w:val="808080"/>
    </w:rPr>
  </w:style>
  <w:style w:type="paragraph" w:customStyle="1" w:styleId="Tussenkopwhitepapers">
    <w:name w:val="Tussenkop whitepapers"/>
    <w:basedOn w:val="Standaard"/>
    <w:link w:val="TussenkopwhitepapersChar"/>
    <w:qFormat/>
    <w:rsid w:val="00154015"/>
    <w:pPr>
      <w:overflowPunct/>
      <w:autoSpaceDE/>
      <w:autoSpaceDN/>
      <w:adjustRightInd/>
      <w:jc w:val="both"/>
      <w:textAlignment w:val="auto"/>
    </w:pPr>
    <w:rPr>
      <w:rFonts w:cs="Helvetica"/>
      <w:b/>
      <w:bCs/>
      <w:color w:val="009AA6"/>
      <w:szCs w:val="22"/>
      <w:bdr w:val="none" w:sz="0" w:space="0" w:color="auto" w:frame="1"/>
      <w:lang w:val="nl-NL"/>
    </w:rPr>
  </w:style>
  <w:style w:type="character" w:customStyle="1" w:styleId="TussenkopwhitepapersChar">
    <w:name w:val="Tussenkop whitepapers Char"/>
    <w:basedOn w:val="Standaardalinea-lettertype"/>
    <w:link w:val="Tussenkopwhitepapers"/>
    <w:rsid w:val="00154015"/>
    <w:rPr>
      <w:rFonts w:ascii="Arial" w:hAnsi="Arial" w:cs="Helvetica"/>
      <w:b/>
      <w:bCs/>
      <w:color w:val="009AA6"/>
      <w:szCs w:val="22"/>
      <w:bdr w:val="none" w:sz="0" w:space="0" w:color="auto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ieuwer\Local%20Settings\Temporary%20Internet%20Files\OLK8F\Procesbeschrijving%20(2)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A0FC908F286434DB4A95F887064E1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14DA14-0521-4E17-9938-BADA7037553F}"/>
      </w:docPartPr>
      <w:docPartBody>
        <w:p w:rsidR="009F1B25" w:rsidRDefault="00955EC6" w:rsidP="00955EC6">
          <w:pPr>
            <w:pStyle w:val="AA0FC908F286434DB4A95F887064E146"/>
          </w:pPr>
          <w:r w:rsidRPr="00073DF2">
            <w:rPr>
              <w:rStyle w:val="Tekstvantijdelijkeaanduiding"/>
            </w:rPr>
            <w:t>[Auteur]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"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F42"/>
    <w:rsid w:val="002D5EED"/>
    <w:rsid w:val="005666BF"/>
    <w:rsid w:val="005C7EE7"/>
    <w:rsid w:val="007E5F42"/>
    <w:rsid w:val="00916257"/>
    <w:rsid w:val="00955EC6"/>
    <w:rsid w:val="009B57C9"/>
    <w:rsid w:val="009F1B25"/>
    <w:rsid w:val="00AD4AC0"/>
    <w:rsid w:val="00B45D2F"/>
    <w:rsid w:val="00C033A6"/>
    <w:rsid w:val="00EA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E5F42"/>
    <w:rPr>
      <w:rFonts w:cs="Times New Roman"/>
      <w:sz w:val="3276"/>
      <w:szCs w:val="327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955EC6"/>
    <w:rPr>
      <w:color w:val="808080"/>
    </w:rPr>
  </w:style>
  <w:style w:type="paragraph" w:customStyle="1" w:styleId="AA0FC908F286434DB4A95F887064E146">
    <w:name w:val="AA0FC908F286434DB4A95F887064E146"/>
    <w:rsid w:val="00955E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Procesbeschrijving (2).dot</Template>
  <TotalTime>45</TotalTime>
  <Pages>2</Pages>
  <Words>511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313</vt:lpstr>
    </vt:vector>
  </TitlesOfParts>
  <Company>Boval</Company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313</dc:title>
  <dc:subject>Voorblad voor een procedure</dc:subject>
  <dc:creator>Loon- en Grondverzetbeddrijf Smits BV</dc:creator>
  <cp:keywords>Procesbeschrijving</cp:keywords>
  <dc:description/>
  <cp:lastModifiedBy>Martijn Smits</cp:lastModifiedBy>
  <cp:revision>2</cp:revision>
  <cp:lastPrinted>2003-06-20T13:39:00Z</cp:lastPrinted>
  <dcterms:created xsi:type="dcterms:W3CDTF">2023-12-05T14:45:00Z</dcterms:created>
  <dcterms:modified xsi:type="dcterms:W3CDTF">2023-12-05T14:45:00Z</dcterms:modified>
</cp:coreProperties>
</file>